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915A4E" w14:textId="77777777" w:rsidR="001620F0" w:rsidRDefault="00000000">
      <w:pPr>
        <w:pStyle w:val="Standard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3" behindDoc="0" locked="0" layoutInCell="1" allowOverlap="1" wp14:anchorId="1374800F" wp14:editId="77616C67">
                <wp:simplePos x="0" y="0"/>
                <wp:positionH relativeFrom="column">
                  <wp:posOffset>-116311</wp:posOffset>
                </wp:positionH>
                <wp:positionV relativeFrom="paragraph">
                  <wp:posOffset>207020</wp:posOffset>
                </wp:positionV>
                <wp:extent cx="6386197" cy="8476616"/>
                <wp:effectExtent l="25400" t="25400" r="40003" b="32384"/>
                <wp:wrapNone/>
                <wp:docPr id="1505019468" name="Forma libre: forma 1876936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6197" cy="8476616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205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63367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72068B4F" w14:textId="77777777" w:rsidR="001620F0" w:rsidRDefault="001620F0">
                            <w:pPr>
                              <w:ind w:left="-426" w:right="221"/>
                              <w:jc w:val="center"/>
                            </w:pPr>
                          </w:p>
                          <w:p w14:paraId="001B523C" w14:textId="77777777" w:rsidR="001620F0" w:rsidRDefault="001620F0">
                            <w:pPr>
                              <w:ind w:left="-426" w:right="221"/>
                              <w:jc w:val="center"/>
                            </w:pPr>
                          </w:p>
                          <w:p w14:paraId="332E76EE" w14:textId="77777777" w:rsidR="001620F0" w:rsidRDefault="00000000">
                            <w:pPr>
                              <w:ind w:right="221"/>
                              <w:jc w:val="center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2"/>
                                <w:szCs w:val="22"/>
                                <w:lang w:bidi="ar-SA"/>
                              </w:rPr>
                              <w:t>FORMULARIO DE INSCRIPCIÓN</w:t>
                            </w:r>
                          </w:p>
                          <w:p w14:paraId="1895459B" w14:textId="77777777" w:rsidR="001620F0" w:rsidRDefault="001620F0">
                            <w:pPr>
                              <w:ind w:right="221"/>
                              <w:jc w:val="center"/>
                            </w:pPr>
                          </w:p>
                          <w:p w14:paraId="319C1590" w14:textId="77777777" w:rsidR="001620F0" w:rsidRDefault="00000000">
                            <w:pPr>
                              <w:ind w:right="221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>DIPLOMADO EN ESTADÍSTICA APLICADA</w:t>
                            </w:r>
                          </w:p>
                          <w:p w14:paraId="4BF40F60" w14:textId="77777777" w:rsidR="001620F0" w:rsidRDefault="00000000">
                            <w:pPr>
                              <w:ind w:right="221"/>
                              <w:jc w:val="center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>MODALIDAD VIRTUAL 2026-2027</w:t>
                            </w:r>
                          </w:p>
                          <w:p w14:paraId="6CFEBC73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03907B2C" w14:textId="77777777" w:rsidR="001620F0" w:rsidRDefault="00000000">
                            <w:pPr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>FECHA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lang w:bidi="ar-SA"/>
                              </w:rPr>
                              <w:t>: ______     _____________    _________</w:t>
                            </w:r>
                          </w:p>
                          <w:p w14:paraId="58D1EFF8" w14:textId="77777777" w:rsidR="001620F0" w:rsidRDefault="00000000">
                            <w:pPr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bidi="ar-SA"/>
                              </w:rPr>
                              <w:t xml:space="preserve">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>DÍA                         MES                   AÑO</w:t>
                            </w:r>
                          </w:p>
                          <w:p w14:paraId="08EFE4A6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762368D4" w14:textId="77777777" w:rsidR="001620F0" w:rsidRDefault="00000000">
                            <w:pPr>
                              <w:ind w:left="720"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>DATOS GENERALES</w:t>
                            </w:r>
                          </w:p>
                          <w:p w14:paraId="47797384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19517B61" w14:textId="77777777" w:rsidR="001620F0" w:rsidRDefault="00000000">
                            <w:pPr>
                              <w:spacing w:line="480" w:lineRule="auto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>PRIMER Y SEGUNDO APELLIDO: _______________________________________________________</w:t>
                            </w:r>
                          </w:p>
                          <w:p w14:paraId="65F6E558" w14:textId="77777777" w:rsidR="001620F0" w:rsidRDefault="00000000">
                            <w:pPr>
                              <w:spacing w:line="480" w:lineRule="auto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>PRIMER Y SEGUNDO NOMBRE: ________________________________________________________</w:t>
                            </w:r>
                          </w:p>
                          <w:p w14:paraId="4BC94825" w14:textId="77777777" w:rsidR="001620F0" w:rsidRDefault="00000000">
                            <w:pPr>
                              <w:spacing w:line="360" w:lineRule="auto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>GÉNERO:</w:t>
                            </w:r>
                          </w:p>
                          <w:p w14:paraId="03E191DB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7FA52CF0" w14:textId="77777777" w:rsidR="001620F0" w:rsidRDefault="00000000">
                            <w:pPr>
                              <w:spacing w:line="480" w:lineRule="auto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>ESTADO CIVIL: ____________________________</w:t>
                            </w:r>
                          </w:p>
                          <w:p w14:paraId="7EB9DDBB" w14:textId="77777777" w:rsidR="001620F0" w:rsidRDefault="00000000">
                            <w:pPr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>FECHA DE NACIMIENTO: ______   ____________________   _________</w:t>
                            </w:r>
                          </w:p>
                          <w:p w14:paraId="3B7C5A60" w14:textId="77777777" w:rsidR="001620F0" w:rsidRDefault="00000000">
                            <w:pPr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 xml:space="preserve">                                                      DÍA                     MES                         AÑO</w:t>
                            </w:r>
                          </w:p>
                          <w:p w14:paraId="2CA3F010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283D71D4" w14:textId="77777777" w:rsidR="001620F0" w:rsidRDefault="00000000">
                            <w:pPr>
                              <w:spacing w:line="480" w:lineRule="auto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>LUGAR DE NACIMIENTO: _______________________________________</w:t>
                            </w:r>
                          </w:p>
                          <w:p w14:paraId="58448797" w14:textId="77777777" w:rsidR="001620F0" w:rsidRDefault="00000000">
                            <w:pPr>
                              <w:spacing w:line="480" w:lineRule="auto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>NACIONALIDAD:                  _______________________________________</w:t>
                            </w:r>
                          </w:p>
                          <w:p w14:paraId="581280D3" w14:textId="77777777" w:rsidR="001620F0" w:rsidRDefault="00000000">
                            <w:pPr>
                              <w:spacing w:line="480" w:lineRule="auto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>N° DE IDENTIDAD O PASAPORTE: ________________________________</w:t>
                            </w:r>
                          </w:p>
                          <w:p w14:paraId="58E4F7BE" w14:textId="77777777" w:rsidR="001620F0" w:rsidRDefault="00000000">
                            <w:pPr>
                              <w:spacing w:line="480" w:lineRule="auto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>EMPRESA DONDE TRABAJA: ____________________________________________________________</w:t>
                            </w:r>
                          </w:p>
                          <w:p w14:paraId="63010CBD" w14:textId="77777777" w:rsidR="001620F0" w:rsidRDefault="00000000">
                            <w:pPr>
                              <w:spacing w:line="480" w:lineRule="auto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>DIRECCIÓN DE LA EMPRESA: ___________________________________________________________</w:t>
                            </w:r>
                          </w:p>
                          <w:p w14:paraId="3A528AE6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0BA76409" w14:textId="77777777" w:rsidR="001620F0" w:rsidRDefault="00000000">
                            <w:pPr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>TELÉFONOS:      ____________________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ab/>
                              <w:t xml:space="preserve"> _________________        __________________   </w:t>
                            </w:r>
                          </w:p>
                          <w:p w14:paraId="2FB575E0" w14:textId="77777777" w:rsidR="001620F0" w:rsidRDefault="00000000">
                            <w:pPr>
                              <w:spacing w:line="480" w:lineRule="auto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8"/>
                                <w:szCs w:val="18"/>
                                <w:lang w:bidi="ar-SA"/>
                              </w:rPr>
                              <w:t xml:space="preserve"> RESIDENCIA                                     TRABAJO                                CELULAR</w:t>
                            </w:r>
                          </w:p>
                          <w:p w14:paraId="5F77EC96" w14:textId="77777777" w:rsidR="001620F0" w:rsidRDefault="00000000">
                            <w:pPr>
                              <w:spacing w:line="480" w:lineRule="auto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>CORREO ELECTRÓNICO:     __________________________________________________</w:t>
                            </w:r>
                          </w:p>
                          <w:p w14:paraId="16BC2B02" w14:textId="77777777" w:rsidR="001620F0" w:rsidRDefault="00000000">
                            <w:pPr>
                              <w:spacing w:line="480" w:lineRule="auto"/>
                              <w:ind w:left="720"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>IDIOMAS, CURSOS, SEMINARIOS, OTROS RECIBIDOS</w:t>
                            </w:r>
                          </w:p>
                          <w:p w14:paraId="4BCAB083" w14:textId="77777777" w:rsidR="001620F0" w:rsidRDefault="00000000">
                            <w:pPr>
                              <w:spacing w:line="480" w:lineRule="auto"/>
                              <w:ind w:left="720"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8"/>
                                <w:szCs w:val="18"/>
                                <w:lang w:bidi="ar-SA"/>
                              </w:rPr>
                              <w:t xml:space="preserve">INGLÉS: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8"/>
                                <w:szCs w:val="18"/>
                                <w:lang w:bidi="ar-SA"/>
                              </w:rPr>
                              <w:tab/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8"/>
                                <w:szCs w:val="18"/>
                                <w:lang w:bidi="ar-SA"/>
                              </w:rPr>
                              <w:tab/>
                              <w:t xml:space="preserve"> BÁSICO                     INTERMEDIO                    AVANZADO</w:t>
                            </w:r>
                          </w:p>
                          <w:p w14:paraId="39E261B0" w14:textId="77777777" w:rsidR="001620F0" w:rsidRDefault="001620F0">
                            <w:pPr>
                              <w:spacing w:line="480" w:lineRule="auto"/>
                              <w:ind w:left="720" w:right="221"/>
                              <w:jc w:val="both"/>
                            </w:pPr>
                          </w:p>
                          <w:p w14:paraId="3CCA7D72" w14:textId="77777777" w:rsidR="001620F0" w:rsidRDefault="00000000">
                            <w:pPr>
                              <w:spacing w:line="480" w:lineRule="auto"/>
                              <w:ind w:left="720"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8"/>
                                <w:szCs w:val="18"/>
                                <w:lang w:bidi="ar-SA"/>
                              </w:rPr>
                              <w:t>OTROS IDIOMAS ____________________________________________________________________________</w:t>
                            </w:r>
                          </w:p>
                          <w:p w14:paraId="3F3B5675" w14:textId="77777777" w:rsidR="001620F0" w:rsidRDefault="00000000">
                            <w:pPr>
                              <w:ind w:left="720"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8"/>
                                <w:szCs w:val="18"/>
                                <w:lang w:bidi="ar-SA"/>
                              </w:rPr>
                              <w:t>DOMINIO DE HERRAMIENTAS COMPUTACIONALES:</w:t>
                            </w:r>
                          </w:p>
                          <w:p w14:paraId="62708A63" w14:textId="77777777" w:rsidR="001620F0" w:rsidRDefault="00000000">
                            <w:pPr>
                              <w:ind w:left="360"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8"/>
                                <w:szCs w:val="1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8"/>
                                <w:szCs w:val="18"/>
                                <w:lang w:bidi="ar-SA"/>
                              </w:rPr>
                              <w:tab/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8"/>
                                <w:szCs w:val="18"/>
                                <w:lang w:bidi="ar-SA"/>
                              </w:rPr>
                              <w:tab/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8"/>
                                <w:szCs w:val="18"/>
                                <w:lang w:bidi="ar-SA"/>
                              </w:rPr>
                              <w:tab/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8"/>
                                <w:szCs w:val="18"/>
                                <w:lang w:bidi="ar-SA"/>
                              </w:rPr>
                              <w:tab/>
                              <w:t xml:space="preserve"> BÁSICO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noProof/>
                                <w:sz w:val="18"/>
                                <w:szCs w:val="18"/>
                                <w:lang w:bidi="ar-SA"/>
                              </w:rPr>
                              <w:drawing>
                                <wp:inline distT="0" distB="0" distL="0" distR="0" wp14:anchorId="52EFC591" wp14:editId="537B2A4F">
                                  <wp:extent cx="326852" cy="313227"/>
                                  <wp:effectExtent l="0" t="0" r="3348" b="4273"/>
                                  <wp:docPr id="414889128" name="Imagen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V="1">
                                            <a:off x="0" y="0"/>
                                            <a:ext cx="326852" cy="3132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8"/>
                                <w:szCs w:val="18"/>
                                <w:lang w:bidi="ar-SA"/>
                              </w:rPr>
                              <w:t xml:space="preserve">                 INTERMEDIO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noProof/>
                                <w:sz w:val="18"/>
                                <w:szCs w:val="18"/>
                                <w:lang w:bidi="ar-SA"/>
                              </w:rPr>
                              <w:drawing>
                                <wp:inline distT="0" distB="0" distL="0" distR="0" wp14:anchorId="37130259" wp14:editId="6F4DEE84">
                                  <wp:extent cx="326852" cy="313227"/>
                                  <wp:effectExtent l="0" t="0" r="3348" b="4273"/>
                                  <wp:docPr id="188259295" name="Imagen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V="1">
                                            <a:off x="0" y="0"/>
                                            <a:ext cx="326852" cy="3132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8"/>
                                <w:szCs w:val="18"/>
                                <w:lang w:bidi="ar-SA"/>
                              </w:rPr>
                              <w:t xml:space="preserve">            AVANZADO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noProof/>
                                <w:sz w:val="18"/>
                                <w:szCs w:val="18"/>
                                <w:lang w:bidi="ar-SA"/>
                              </w:rPr>
                              <w:drawing>
                                <wp:inline distT="0" distB="0" distL="0" distR="0" wp14:anchorId="1BC42428" wp14:editId="4EABE314">
                                  <wp:extent cx="326852" cy="313227"/>
                                  <wp:effectExtent l="0" t="0" r="3348" b="4273"/>
                                  <wp:docPr id="37216739" name="Imagen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V="1">
                                            <a:off x="0" y="0"/>
                                            <a:ext cx="326852" cy="3132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79E789" w14:textId="77777777" w:rsidR="001620F0" w:rsidRDefault="001620F0">
                            <w:pPr>
                              <w:ind w:left="360" w:right="221"/>
                              <w:jc w:val="both"/>
                            </w:pPr>
                          </w:p>
                          <w:p w14:paraId="69B43800" w14:textId="77777777" w:rsidR="001620F0" w:rsidRDefault="00000000">
                            <w:pPr>
                              <w:spacing w:line="480" w:lineRule="auto"/>
                              <w:ind w:left="720"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8"/>
                                <w:szCs w:val="18"/>
                                <w:lang w:bidi="ar-SA"/>
                              </w:rPr>
                              <w:t xml:space="preserve"> ¿QUE PROGRAMAS? _________________________________________________________________________</w:t>
                            </w:r>
                          </w:p>
                          <w:p w14:paraId="41D551E9" w14:textId="77777777" w:rsidR="001620F0" w:rsidRDefault="001620F0">
                            <w:pPr>
                              <w:spacing w:line="480" w:lineRule="auto"/>
                              <w:ind w:left="1428" w:right="221"/>
                              <w:jc w:val="both"/>
                            </w:pPr>
                          </w:p>
                          <w:p w14:paraId="2FB41F6D" w14:textId="77777777" w:rsidR="001620F0" w:rsidRDefault="001620F0">
                            <w:pPr>
                              <w:spacing w:line="480" w:lineRule="auto"/>
                              <w:ind w:left="1428" w:right="221"/>
                              <w:jc w:val="both"/>
                            </w:pPr>
                          </w:p>
                          <w:p w14:paraId="2C2672E3" w14:textId="77777777" w:rsidR="001620F0" w:rsidRDefault="001620F0">
                            <w:pPr>
                              <w:spacing w:line="480" w:lineRule="auto"/>
                              <w:ind w:left="1428" w:right="221"/>
                              <w:jc w:val="both"/>
                            </w:pPr>
                          </w:p>
                          <w:p w14:paraId="5A124395" w14:textId="77777777" w:rsidR="001620F0" w:rsidRDefault="001620F0">
                            <w:pPr>
                              <w:spacing w:line="480" w:lineRule="auto"/>
                              <w:ind w:left="1428" w:right="221"/>
                              <w:jc w:val="both"/>
                            </w:pPr>
                          </w:p>
                          <w:p w14:paraId="09B79229" w14:textId="77777777" w:rsidR="001620F0" w:rsidRDefault="001620F0">
                            <w:pPr>
                              <w:spacing w:line="480" w:lineRule="auto"/>
                              <w:ind w:left="1428" w:right="221"/>
                              <w:jc w:val="both"/>
                            </w:pPr>
                          </w:p>
                          <w:p w14:paraId="626ED901" w14:textId="77777777" w:rsidR="001620F0" w:rsidRDefault="001620F0">
                            <w:pPr>
                              <w:spacing w:line="480" w:lineRule="auto"/>
                              <w:ind w:left="1428" w:right="221"/>
                              <w:jc w:val="both"/>
                            </w:pPr>
                          </w:p>
                          <w:p w14:paraId="5187D859" w14:textId="77777777" w:rsidR="001620F0" w:rsidRDefault="001620F0">
                            <w:pPr>
                              <w:spacing w:line="480" w:lineRule="auto"/>
                              <w:ind w:left="1428" w:right="221"/>
                              <w:jc w:val="both"/>
                            </w:pPr>
                          </w:p>
                          <w:p w14:paraId="6383B821" w14:textId="77777777" w:rsidR="001620F0" w:rsidRDefault="001620F0">
                            <w:pPr>
                              <w:ind w:left="360" w:right="221"/>
                              <w:jc w:val="both"/>
                            </w:pPr>
                          </w:p>
                          <w:p w14:paraId="4F3BB61C" w14:textId="77777777" w:rsidR="001620F0" w:rsidRDefault="001620F0">
                            <w:pPr>
                              <w:ind w:left="360" w:right="221"/>
                              <w:jc w:val="both"/>
                            </w:pPr>
                          </w:p>
                          <w:p w14:paraId="40C62E22" w14:textId="77777777" w:rsidR="001620F0" w:rsidRDefault="00000000">
                            <w:pPr>
                              <w:spacing w:line="480" w:lineRule="auto"/>
                              <w:ind w:left="714" w:right="221" w:hanging="357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8"/>
                                <w:szCs w:val="18"/>
                                <w:lang w:bidi="ar-SA"/>
                              </w:rPr>
                              <w:t>ESTUDIOS ADICIONALES:____________________________________________________</w:t>
                            </w:r>
                          </w:p>
                          <w:p w14:paraId="0DE49FA7" w14:textId="77777777" w:rsidR="001620F0" w:rsidRDefault="00000000">
                            <w:pPr>
                              <w:spacing w:line="480" w:lineRule="auto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8"/>
                                <w:szCs w:val="18"/>
                                <w:lang w:bidi="ar-SA"/>
                              </w:rPr>
                              <w:t xml:space="preserve">    __________                                                                                                                                                                                 _________________________________________________________________________________________</w:t>
                            </w:r>
                          </w:p>
                          <w:p w14:paraId="16CD8038" w14:textId="77777777" w:rsidR="001620F0" w:rsidRDefault="00000000">
                            <w:pPr>
                              <w:spacing w:line="480" w:lineRule="auto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8"/>
                                <w:szCs w:val="18"/>
                                <w:lang w:bidi="ar-SA"/>
                              </w:rPr>
                              <w:t xml:space="preserve">    ________________________________________________________________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8"/>
                                <w:szCs w:val="18"/>
                                <w:lang w:val="es-MX" w:bidi="ar-SA"/>
                              </w:rPr>
                              <w:t>___________________________________</w:t>
                            </w:r>
                          </w:p>
                          <w:p w14:paraId="64BCA0CF" w14:textId="77777777" w:rsidR="001620F0" w:rsidRDefault="001620F0">
                            <w:pPr>
                              <w:spacing w:line="480" w:lineRule="auto"/>
                              <w:ind w:right="221"/>
                              <w:jc w:val="both"/>
                            </w:pPr>
                          </w:p>
                          <w:p w14:paraId="33721571" w14:textId="77777777" w:rsidR="001620F0" w:rsidRDefault="001620F0">
                            <w:pPr>
                              <w:ind w:left="360" w:right="221"/>
                              <w:jc w:val="both"/>
                            </w:pPr>
                          </w:p>
                          <w:p w14:paraId="3AAD6DA3" w14:textId="77777777" w:rsidR="001620F0" w:rsidRDefault="00000000">
                            <w:pPr>
                              <w:spacing w:line="480" w:lineRule="auto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8"/>
                                <w:szCs w:val="18"/>
                                <w:lang w:val="es-MX" w:bidi="ar-SA"/>
                              </w:rPr>
                              <w:t xml:space="preserve"> </w:t>
                            </w:r>
                          </w:p>
                          <w:p w14:paraId="2A53DB09" w14:textId="77777777" w:rsidR="001620F0" w:rsidRDefault="001620F0">
                            <w:pPr>
                              <w:spacing w:line="480" w:lineRule="auto"/>
                              <w:ind w:right="221"/>
                              <w:jc w:val="both"/>
                            </w:pPr>
                          </w:p>
                          <w:p w14:paraId="6E06B36C" w14:textId="77777777" w:rsidR="001620F0" w:rsidRDefault="001620F0">
                            <w:pPr>
                              <w:spacing w:line="480" w:lineRule="auto"/>
                              <w:ind w:right="221"/>
                              <w:jc w:val="center"/>
                            </w:pPr>
                          </w:p>
                          <w:p w14:paraId="121E1732" w14:textId="77777777" w:rsidR="001620F0" w:rsidRDefault="001620F0">
                            <w:pPr>
                              <w:spacing w:line="360" w:lineRule="auto"/>
                              <w:ind w:right="221"/>
                              <w:jc w:val="both"/>
                            </w:pPr>
                          </w:p>
                          <w:p w14:paraId="276C8E4A" w14:textId="77777777" w:rsidR="001620F0" w:rsidRDefault="001620F0">
                            <w:pPr>
                              <w:spacing w:line="360" w:lineRule="auto"/>
                              <w:ind w:right="221"/>
                              <w:jc w:val="both"/>
                            </w:pPr>
                          </w:p>
                          <w:p w14:paraId="0A9B7E69" w14:textId="77777777" w:rsidR="001620F0" w:rsidRDefault="001620F0">
                            <w:pPr>
                              <w:ind w:left="-426" w:right="221"/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74800F" id="Forma libre: forma 1876936026" o:spid="_x0000_s1026" style="position:absolute;margin-left:-9.15pt;margin-top:16.3pt;width:502.85pt;height:667.45pt;z-index: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386197,8476616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" adj="-11796480,,5400" path="m60610,at,,121220,121220,60610,,,60610l,8416006at,8355396,121220,8476616,,8416006,60610,8476616l6325587,8476616at6264977,8355396,6386197,8476616,6325587,8476616,6386197,8416006l6386197,60610at6264977,,6386197,121220,6386197,60610,6325587,l60610,xe" strokeweight="1.76019mm">
                <v:stroke joinstyle="miter"/>
                <v:formulas/>
                <v:path arrowok="t" o:connecttype="custom" o:connectlocs="3193099,0;6386197,4238308;3193099,8476616;0,4238308" o:connectangles="270,0,90,180" textboxrect="17753,17753,6368444,8458863"/>
                <v:textbox>
                  <w:txbxContent>
                    <w:p w14:paraId="72068B4F" w14:textId="77777777" w:rsidR="001620F0" w:rsidRDefault="001620F0">
                      <w:pPr>
                        <w:ind w:left="-426" w:right="221"/>
                        <w:jc w:val="center"/>
                      </w:pPr>
                    </w:p>
                    <w:p w14:paraId="001B523C" w14:textId="77777777" w:rsidR="001620F0" w:rsidRDefault="001620F0">
                      <w:pPr>
                        <w:ind w:left="-426" w:right="221"/>
                        <w:jc w:val="center"/>
                      </w:pPr>
                    </w:p>
                    <w:p w14:paraId="332E76EE" w14:textId="77777777" w:rsidR="001620F0" w:rsidRDefault="00000000">
                      <w:pPr>
                        <w:ind w:right="221"/>
                        <w:jc w:val="center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2"/>
                          <w:szCs w:val="22"/>
                          <w:lang w:bidi="ar-SA"/>
                        </w:rPr>
                        <w:t>FORMULARIO DE INSCRIPCIÓN</w:t>
                      </w:r>
                    </w:p>
                    <w:p w14:paraId="1895459B" w14:textId="77777777" w:rsidR="001620F0" w:rsidRDefault="001620F0">
                      <w:pPr>
                        <w:ind w:right="221"/>
                        <w:jc w:val="center"/>
                      </w:pPr>
                    </w:p>
                    <w:p w14:paraId="319C1590" w14:textId="77777777" w:rsidR="001620F0" w:rsidRDefault="00000000">
                      <w:pPr>
                        <w:ind w:right="221"/>
                        <w:jc w:val="center"/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>DIPLOMADO EN ESTADÍSTICA APLICADA</w:t>
                      </w:r>
                    </w:p>
                    <w:p w14:paraId="4BF40F60" w14:textId="77777777" w:rsidR="001620F0" w:rsidRDefault="00000000">
                      <w:pPr>
                        <w:ind w:right="221"/>
                        <w:jc w:val="center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>MODALIDAD VIRTUAL 2026-2027</w:t>
                      </w:r>
                    </w:p>
                    <w:p w14:paraId="6CFEBC73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03907B2C" w14:textId="77777777" w:rsidR="001620F0" w:rsidRDefault="00000000">
                      <w:pPr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>FECHA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lang w:bidi="ar-SA"/>
                        </w:rPr>
                        <w:t>: ______     _____________    _________</w:t>
                      </w:r>
                    </w:p>
                    <w:p w14:paraId="58D1EFF8" w14:textId="77777777" w:rsidR="001620F0" w:rsidRDefault="00000000">
                      <w:pPr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bidi="ar-SA"/>
                        </w:rPr>
                        <w:t xml:space="preserve">            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>DÍA                         MES                   AÑO</w:t>
                      </w:r>
                    </w:p>
                    <w:p w14:paraId="08EFE4A6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762368D4" w14:textId="77777777" w:rsidR="001620F0" w:rsidRDefault="00000000">
                      <w:pPr>
                        <w:ind w:left="720"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>DATOS GENERALES</w:t>
                      </w:r>
                    </w:p>
                    <w:p w14:paraId="47797384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19517B61" w14:textId="77777777" w:rsidR="001620F0" w:rsidRDefault="00000000">
                      <w:pPr>
                        <w:spacing w:line="480" w:lineRule="auto"/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>PRIMER Y SEGUNDO APELLIDO: _______________________________________________________</w:t>
                      </w:r>
                    </w:p>
                    <w:p w14:paraId="65F6E558" w14:textId="77777777" w:rsidR="001620F0" w:rsidRDefault="00000000">
                      <w:pPr>
                        <w:spacing w:line="480" w:lineRule="auto"/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>PRIMER Y SEGUNDO NOMBRE: ________________________________________________________</w:t>
                      </w:r>
                    </w:p>
                    <w:p w14:paraId="4BC94825" w14:textId="77777777" w:rsidR="001620F0" w:rsidRDefault="00000000">
                      <w:pPr>
                        <w:spacing w:line="360" w:lineRule="auto"/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>GÉNERO:</w:t>
                      </w:r>
                    </w:p>
                    <w:p w14:paraId="03E191DB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7FA52CF0" w14:textId="77777777" w:rsidR="001620F0" w:rsidRDefault="00000000">
                      <w:pPr>
                        <w:spacing w:line="480" w:lineRule="auto"/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>ESTADO CIVIL: ____________________________</w:t>
                      </w:r>
                    </w:p>
                    <w:p w14:paraId="7EB9DDBB" w14:textId="77777777" w:rsidR="001620F0" w:rsidRDefault="00000000">
                      <w:pPr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>FECHA DE NACIMIENTO: ______   ____________________   _________</w:t>
                      </w:r>
                    </w:p>
                    <w:p w14:paraId="3B7C5A60" w14:textId="77777777" w:rsidR="001620F0" w:rsidRDefault="00000000">
                      <w:pPr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 xml:space="preserve">                                                      DÍA                     MES                         AÑO</w:t>
                      </w:r>
                    </w:p>
                    <w:p w14:paraId="2CA3F010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283D71D4" w14:textId="77777777" w:rsidR="001620F0" w:rsidRDefault="00000000">
                      <w:pPr>
                        <w:spacing w:line="480" w:lineRule="auto"/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>LUGAR DE NACIMIENTO: _______________________________________</w:t>
                      </w:r>
                    </w:p>
                    <w:p w14:paraId="58448797" w14:textId="77777777" w:rsidR="001620F0" w:rsidRDefault="00000000">
                      <w:pPr>
                        <w:spacing w:line="480" w:lineRule="auto"/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>NACIONALIDAD:                  _______________________________________</w:t>
                      </w:r>
                    </w:p>
                    <w:p w14:paraId="581280D3" w14:textId="77777777" w:rsidR="001620F0" w:rsidRDefault="00000000">
                      <w:pPr>
                        <w:spacing w:line="480" w:lineRule="auto"/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>N° DE IDENTIDAD O PASAPORTE: ________________________________</w:t>
                      </w:r>
                    </w:p>
                    <w:p w14:paraId="58E4F7BE" w14:textId="77777777" w:rsidR="001620F0" w:rsidRDefault="00000000">
                      <w:pPr>
                        <w:spacing w:line="480" w:lineRule="auto"/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>EMPRESA DONDE TRABAJA: ____________________________________________________________</w:t>
                      </w:r>
                    </w:p>
                    <w:p w14:paraId="63010CBD" w14:textId="77777777" w:rsidR="001620F0" w:rsidRDefault="00000000">
                      <w:pPr>
                        <w:spacing w:line="480" w:lineRule="auto"/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>DIRECCIÓN DE LA EMPRESA: ___________________________________________________________</w:t>
                      </w:r>
                    </w:p>
                    <w:p w14:paraId="3A528AE6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0BA76409" w14:textId="77777777" w:rsidR="001620F0" w:rsidRDefault="00000000">
                      <w:pPr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>TELÉFONOS:      ____________________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ab/>
                        <w:t xml:space="preserve"> _________________        __________________   </w:t>
                      </w:r>
                    </w:p>
                    <w:p w14:paraId="2FB575E0" w14:textId="77777777" w:rsidR="001620F0" w:rsidRDefault="00000000">
                      <w:pPr>
                        <w:spacing w:line="480" w:lineRule="auto"/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 xml:space="preserve">          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sz w:val="18"/>
                          <w:szCs w:val="18"/>
                          <w:lang w:bidi="ar-SA"/>
                        </w:rPr>
                        <w:t xml:space="preserve"> RESIDENCIA                                     TRABAJO                                CELULAR</w:t>
                      </w:r>
                    </w:p>
                    <w:p w14:paraId="5F77EC96" w14:textId="77777777" w:rsidR="001620F0" w:rsidRDefault="00000000">
                      <w:pPr>
                        <w:spacing w:line="480" w:lineRule="auto"/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>CORREO ELECTRÓNICO:     __________________________________________________</w:t>
                      </w:r>
                    </w:p>
                    <w:p w14:paraId="16BC2B02" w14:textId="77777777" w:rsidR="001620F0" w:rsidRDefault="00000000">
                      <w:pPr>
                        <w:spacing w:line="480" w:lineRule="auto"/>
                        <w:ind w:left="720"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>IDIOMAS, CURSOS, SEMINARIOS, OTROS RECIBIDOS</w:t>
                      </w:r>
                    </w:p>
                    <w:p w14:paraId="4BCAB083" w14:textId="77777777" w:rsidR="001620F0" w:rsidRDefault="00000000">
                      <w:pPr>
                        <w:spacing w:line="480" w:lineRule="auto"/>
                        <w:ind w:left="720"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18"/>
                          <w:szCs w:val="18"/>
                          <w:lang w:bidi="ar-SA"/>
                        </w:rPr>
                        <w:t xml:space="preserve">INGLÉS:     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sz w:val="18"/>
                          <w:szCs w:val="18"/>
                          <w:lang w:bidi="ar-SA"/>
                        </w:rPr>
                        <w:tab/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sz w:val="18"/>
                          <w:szCs w:val="18"/>
                          <w:lang w:bidi="ar-SA"/>
                        </w:rPr>
                        <w:tab/>
                        <w:t xml:space="preserve"> BÁSICO                     INTERMEDIO                    AVANZADO</w:t>
                      </w:r>
                    </w:p>
                    <w:p w14:paraId="39E261B0" w14:textId="77777777" w:rsidR="001620F0" w:rsidRDefault="001620F0">
                      <w:pPr>
                        <w:spacing w:line="480" w:lineRule="auto"/>
                        <w:ind w:left="720" w:right="221"/>
                        <w:jc w:val="both"/>
                      </w:pPr>
                    </w:p>
                    <w:p w14:paraId="3CCA7D72" w14:textId="77777777" w:rsidR="001620F0" w:rsidRDefault="00000000">
                      <w:pPr>
                        <w:spacing w:line="480" w:lineRule="auto"/>
                        <w:ind w:left="720"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18"/>
                          <w:szCs w:val="18"/>
                          <w:lang w:bidi="ar-SA"/>
                        </w:rPr>
                        <w:t>OTROS IDIOMAS ____________________________________________________________________________</w:t>
                      </w:r>
                    </w:p>
                    <w:p w14:paraId="3F3B5675" w14:textId="77777777" w:rsidR="001620F0" w:rsidRDefault="00000000">
                      <w:pPr>
                        <w:ind w:left="720"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18"/>
                          <w:szCs w:val="18"/>
                          <w:lang w:bidi="ar-SA"/>
                        </w:rPr>
                        <w:t>DOMINIO DE HERRAMIENTAS COMPUTACIONALES:</w:t>
                      </w:r>
                    </w:p>
                    <w:p w14:paraId="62708A63" w14:textId="77777777" w:rsidR="001620F0" w:rsidRDefault="00000000">
                      <w:pPr>
                        <w:ind w:left="360"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18"/>
                          <w:szCs w:val="1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sz w:val="18"/>
                          <w:szCs w:val="18"/>
                          <w:lang w:bidi="ar-SA"/>
                        </w:rPr>
                        <w:tab/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sz w:val="18"/>
                          <w:szCs w:val="18"/>
                          <w:lang w:bidi="ar-SA"/>
                        </w:rPr>
                        <w:tab/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sz w:val="18"/>
                          <w:szCs w:val="18"/>
                          <w:lang w:bidi="ar-SA"/>
                        </w:rPr>
                        <w:tab/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sz w:val="18"/>
                          <w:szCs w:val="18"/>
                          <w:lang w:bidi="ar-SA"/>
                        </w:rPr>
                        <w:tab/>
                        <w:t xml:space="preserve"> BÁSICO         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noProof/>
                          <w:sz w:val="18"/>
                          <w:szCs w:val="18"/>
                          <w:lang w:bidi="ar-SA"/>
                        </w:rPr>
                        <w:drawing>
                          <wp:inline distT="0" distB="0" distL="0" distR="0" wp14:anchorId="52EFC591" wp14:editId="537B2A4F">
                            <wp:extent cx="326852" cy="313227"/>
                            <wp:effectExtent l="0" t="0" r="3348" b="4273"/>
                            <wp:docPr id="414889128" name="Imagen 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V="1">
                                      <a:off x="0" y="0"/>
                                      <a:ext cx="326852" cy="3132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sz w:val="18"/>
                          <w:szCs w:val="18"/>
                          <w:lang w:bidi="ar-SA"/>
                        </w:rPr>
                        <w:t xml:space="preserve">                 INTERMEDIO  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noProof/>
                          <w:sz w:val="18"/>
                          <w:szCs w:val="18"/>
                          <w:lang w:bidi="ar-SA"/>
                        </w:rPr>
                        <w:drawing>
                          <wp:inline distT="0" distB="0" distL="0" distR="0" wp14:anchorId="37130259" wp14:editId="6F4DEE84">
                            <wp:extent cx="326852" cy="313227"/>
                            <wp:effectExtent l="0" t="0" r="3348" b="4273"/>
                            <wp:docPr id="188259295" name="Imagen 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V="1">
                                      <a:off x="0" y="0"/>
                                      <a:ext cx="326852" cy="3132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sz w:val="18"/>
                          <w:szCs w:val="18"/>
                          <w:lang w:bidi="ar-SA"/>
                        </w:rPr>
                        <w:t xml:space="preserve">            AVANZADO   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noProof/>
                          <w:sz w:val="18"/>
                          <w:szCs w:val="18"/>
                          <w:lang w:bidi="ar-SA"/>
                        </w:rPr>
                        <w:drawing>
                          <wp:inline distT="0" distB="0" distL="0" distR="0" wp14:anchorId="1BC42428" wp14:editId="4EABE314">
                            <wp:extent cx="326852" cy="313227"/>
                            <wp:effectExtent l="0" t="0" r="3348" b="4273"/>
                            <wp:docPr id="37216739" name="Imagen 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V="1">
                                      <a:off x="0" y="0"/>
                                      <a:ext cx="326852" cy="3132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279E789" w14:textId="77777777" w:rsidR="001620F0" w:rsidRDefault="001620F0">
                      <w:pPr>
                        <w:ind w:left="360" w:right="221"/>
                        <w:jc w:val="both"/>
                      </w:pPr>
                    </w:p>
                    <w:p w14:paraId="69B43800" w14:textId="77777777" w:rsidR="001620F0" w:rsidRDefault="00000000">
                      <w:pPr>
                        <w:spacing w:line="480" w:lineRule="auto"/>
                        <w:ind w:left="720"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18"/>
                          <w:szCs w:val="18"/>
                          <w:lang w:bidi="ar-SA"/>
                        </w:rPr>
                        <w:t xml:space="preserve"> ¿QUE PROGRAMAS? _________________________________________________________________________</w:t>
                      </w:r>
                    </w:p>
                    <w:p w14:paraId="41D551E9" w14:textId="77777777" w:rsidR="001620F0" w:rsidRDefault="001620F0">
                      <w:pPr>
                        <w:spacing w:line="480" w:lineRule="auto"/>
                        <w:ind w:left="1428" w:right="221"/>
                        <w:jc w:val="both"/>
                      </w:pPr>
                    </w:p>
                    <w:p w14:paraId="2FB41F6D" w14:textId="77777777" w:rsidR="001620F0" w:rsidRDefault="001620F0">
                      <w:pPr>
                        <w:spacing w:line="480" w:lineRule="auto"/>
                        <w:ind w:left="1428" w:right="221"/>
                        <w:jc w:val="both"/>
                      </w:pPr>
                    </w:p>
                    <w:p w14:paraId="2C2672E3" w14:textId="77777777" w:rsidR="001620F0" w:rsidRDefault="001620F0">
                      <w:pPr>
                        <w:spacing w:line="480" w:lineRule="auto"/>
                        <w:ind w:left="1428" w:right="221"/>
                        <w:jc w:val="both"/>
                      </w:pPr>
                    </w:p>
                    <w:p w14:paraId="5A124395" w14:textId="77777777" w:rsidR="001620F0" w:rsidRDefault="001620F0">
                      <w:pPr>
                        <w:spacing w:line="480" w:lineRule="auto"/>
                        <w:ind w:left="1428" w:right="221"/>
                        <w:jc w:val="both"/>
                      </w:pPr>
                    </w:p>
                    <w:p w14:paraId="09B79229" w14:textId="77777777" w:rsidR="001620F0" w:rsidRDefault="001620F0">
                      <w:pPr>
                        <w:spacing w:line="480" w:lineRule="auto"/>
                        <w:ind w:left="1428" w:right="221"/>
                        <w:jc w:val="both"/>
                      </w:pPr>
                    </w:p>
                    <w:p w14:paraId="626ED901" w14:textId="77777777" w:rsidR="001620F0" w:rsidRDefault="001620F0">
                      <w:pPr>
                        <w:spacing w:line="480" w:lineRule="auto"/>
                        <w:ind w:left="1428" w:right="221"/>
                        <w:jc w:val="both"/>
                      </w:pPr>
                    </w:p>
                    <w:p w14:paraId="5187D859" w14:textId="77777777" w:rsidR="001620F0" w:rsidRDefault="001620F0">
                      <w:pPr>
                        <w:spacing w:line="480" w:lineRule="auto"/>
                        <w:ind w:left="1428" w:right="221"/>
                        <w:jc w:val="both"/>
                      </w:pPr>
                    </w:p>
                    <w:p w14:paraId="6383B821" w14:textId="77777777" w:rsidR="001620F0" w:rsidRDefault="001620F0">
                      <w:pPr>
                        <w:ind w:left="360" w:right="221"/>
                        <w:jc w:val="both"/>
                      </w:pPr>
                    </w:p>
                    <w:p w14:paraId="4F3BB61C" w14:textId="77777777" w:rsidR="001620F0" w:rsidRDefault="001620F0">
                      <w:pPr>
                        <w:ind w:left="360" w:right="221"/>
                        <w:jc w:val="both"/>
                      </w:pPr>
                    </w:p>
                    <w:p w14:paraId="40C62E22" w14:textId="77777777" w:rsidR="001620F0" w:rsidRDefault="00000000">
                      <w:pPr>
                        <w:spacing w:line="480" w:lineRule="auto"/>
                        <w:ind w:left="714" w:right="221" w:hanging="357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18"/>
                          <w:szCs w:val="18"/>
                          <w:lang w:bidi="ar-SA"/>
                        </w:rPr>
                        <w:t>ESTUDIOS ADICIONALES:____________________________________________________</w:t>
                      </w:r>
                    </w:p>
                    <w:p w14:paraId="0DE49FA7" w14:textId="77777777" w:rsidR="001620F0" w:rsidRDefault="00000000">
                      <w:pPr>
                        <w:spacing w:line="480" w:lineRule="auto"/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18"/>
                          <w:szCs w:val="18"/>
                          <w:lang w:bidi="ar-SA"/>
                        </w:rPr>
                        <w:t xml:space="preserve">    __________                                                                                                                                                                                 _________________________________________________________________________________________</w:t>
                      </w:r>
                    </w:p>
                    <w:p w14:paraId="16CD8038" w14:textId="77777777" w:rsidR="001620F0" w:rsidRDefault="00000000">
                      <w:pPr>
                        <w:spacing w:line="480" w:lineRule="auto"/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18"/>
                          <w:szCs w:val="18"/>
                          <w:lang w:bidi="ar-SA"/>
                        </w:rPr>
                        <w:t xml:space="preserve">    ________________________________________________________________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sz w:val="18"/>
                          <w:szCs w:val="18"/>
                          <w:lang w:val="es-MX" w:bidi="ar-SA"/>
                        </w:rPr>
                        <w:t>___________________________________</w:t>
                      </w:r>
                    </w:p>
                    <w:p w14:paraId="64BCA0CF" w14:textId="77777777" w:rsidR="001620F0" w:rsidRDefault="001620F0">
                      <w:pPr>
                        <w:spacing w:line="480" w:lineRule="auto"/>
                        <w:ind w:right="221"/>
                        <w:jc w:val="both"/>
                      </w:pPr>
                    </w:p>
                    <w:p w14:paraId="33721571" w14:textId="77777777" w:rsidR="001620F0" w:rsidRDefault="001620F0">
                      <w:pPr>
                        <w:ind w:left="360" w:right="221"/>
                        <w:jc w:val="both"/>
                      </w:pPr>
                    </w:p>
                    <w:p w14:paraId="3AAD6DA3" w14:textId="77777777" w:rsidR="001620F0" w:rsidRDefault="00000000">
                      <w:pPr>
                        <w:spacing w:line="480" w:lineRule="auto"/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18"/>
                          <w:szCs w:val="18"/>
                          <w:lang w:val="es-MX" w:bidi="ar-SA"/>
                        </w:rPr>
                        <w:t xml:space="preserve"> </w:t>
                      </w:r>
                    </w:p>
                    <w:p w14:paraId="2A53DB09" w14:textId="77777777" w:rsidR="001620F0" w:rsidRDefault="001620F0">
                      <w:pPr>
                        <w:spacing w:line="480" w:lineRule="auto"/>
                        <w:ind w:right="221"/>
                        <w:jc w:val="both"/>
                      </w:pPr>
                    </w:p>
                    <w:p w14:paraId="6E06B36C" w14:textId="77777777" w:rsidR="001620F0" w:rsidRDefault="001620F0">
                      <w:pPr>
                        <w:spacing w:line="480" w:lineRule="auto"/>
                        <w:ind w:right="221"/>
                        <w:jc w:val="center"/>
                      </w:pPr>
                    </w:p>
                    <w:p w14:paraId="121E1732" w14:textId="77777777" w:rsidR="001620F0" w:rsidRDefault="001620F0">
                      <w:pPr>
                        <w:spacing w:line="360" w:lineRule="auto"/>
                        <w:ind w:right="221"/>
                        <w:jc w:val="both"/>
                      </w:pPr>
                    </w:p>
                    <w:p w14:paraId="276C8E4A" w14:textId="77777777" w:rsidR="001620F0" w:rsidRDefault="001620F0">
                      <w:pPr>
                        <w:spacing w:line="360" w:lineRule="auto"/>
                        <w:ind w:right="221"/>
                        <w:jc w:val="both"/>
                      </w:pPr>
                    </w:p>
                    <w:p w14:paraId="0A9B7E69" w14:textId="77777777" w:rsidR="001620F0" w:rsidRDefault="001620F0">
                      <w:pPr>
                        <w:ind w:left="-426" w:right="221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5423FC5" w14:textId="77777777" w:rsidR="001620F0" w:rsidRDefault="00000000">
      <w:pPr>
        <w:pStyle w:val="Standard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0" behindDoc="0" locked="0" layoutInCell="1" allowOverlap="1" wp14:anchorId="6F88AB05" wp14:editId="6915C58A">
                <wp:simplePos x="0" y="0"/>
                <wp:positionH relativeFrom="column">
                  <wp:posOffset>5000625</wp:posOffset>
                </wp:positionH>
                <wp:positionV relativeFrom="paragraph">
                  <wp:posOffset>6458580</wp:posOffset>
                </wp:positionV>
                <wp:extent cx="304166" cy="228600"/>
                <wp:effectExtent l="12700" t="12700" r="13334" b="12700"/>
                <wp:wrapNone/>
                <wp:docPr id="492932007" name="Forma libre: forma 418835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166" cy="2286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9110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4CE6FF43" w14:textId="77777777" w:rsidR="001620F0" w:rsidRDefault="001620F0"/>
                        </w:txbxContent>
                      </wps:txbx>
                      <wps:bodyPr vert="horz" wrap="square" lIns="158739" tIns="82478" rIns="158739" bIns="82478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88AB05" id="Forma libre: forma 418835523" o:spid="_x0000_s1027" style="position:absolute;margin-left:393.75pt;margin-top:508.55pt;width:23.95pt;height:18pt;z-index: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04166,22860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" adj="-11796480,,5400" path="m38100,at,,76200,76200,38100,,,38100l,190500at,152400,76200,228600,,190500,38100,228600l266066,228600at227966,152400,304166,228600,266066,228600,304166,190500l304166,38100at227966,,304166,76200,304166,38100,266066,l38100,xe" strokeweight=".53083mm">
                <v:stroke joinstyle="miter"/>
                <v:formulas/>
                <v:path arrowok="t" o:connecttype="custom" o:connectlocs="152083,0;304166,114300;152083,228600;0,114300" o:connectangles="270,0,90,180" textboxrect="11159,11159,293007,217441"/>
                <v:textbox inset="4.40942mm,2.29106mm,4.40942mm,2.29106mm">
                  <w:txbxContent>
                    <w:p w14:paraId="4CE6FF43" w14:textId="77777777" w:rsidR="001620F0" w:rsidRDefault="001620F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" behindDoc="0" locked="0" layoutInCell="1" allowOverlap="1" wp14:anchorId="0348408A" wp14:editId="05E095D9">
                <wp:simplePos x="0" y="0"/>
                <wp:positionH relativeFrom="column">
                  <wp:posOffset>3774442</wp:posOffset>
                </wp:positionH>
                <wp:positionV relativeFrom="paragraph">
                  <wp:posOffset>6435720</wp:posOffset>
                </wp:positionV>
                <wp:extent cx="275591" cy="228600"/>
                <wp:effectExtent l="12700" t="12700" r="16509" b="12700"/>
                <wp:wrapNone/>
                <wp:docPr id="368313486" name="Forma libre: forma 6951208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591" cy="2286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9110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086458C7" w14:textId="77777777" w:rsidR="001620F0" w:rsidRDefault="001620F0"/>
                        </w:txbxContent>
                      </wps:txbx>
                      <wps:bodyPr vert="horz" wrap="square" lIns="158739" tIns="82478" rIns="158739" bIns="82478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8408A" id="Forma libre: forma 695120825" o:spid="_x0000_s1028" style="position:absolute;margin-left:297.2pt;margin-top:506.75pt;width:21.7pt;height:18pt;z-index:1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75591,22860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" adj="-11796480,,5400" path="m38100,at,,76200,76200,38100,,,38100l,190500at,152400,76200,228600,,190500,38100,228600l237491,228600at199391,152400,275591,228600,237491,228600,275591,190500l275591,38100at199391,,275591,76200,275591,38100,237491,l38100,xe" strokeweight=".53083mm">
                <v:stroke joinstyle="miter"/>
                <v:formulas/>
                <v:path arrowok="t" o:connecttype="custom" o:connectlocs="137796,0;275591,114300;137796,228600;0,114300" o:connectangles="270,0,90,180" textboxrect="11159,11159,264432,217441"/>
                <v:textbox inset="4.40942mm,2.29106mm,4.40942mm,2.29106mm">
                  <w:txbxContent>
                    <w:p w14:paraId="086458C7" w14:textId="77777777" w:rsidR="001620F0" w:rsidRDefault="001620F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" behindDoc="0" locked="0" layoutInCell="1" allowOverlap="1" wp14:anchorId="13E163A7" wp14:editId="48B8C286">
                <wp:simplePos x="0" y="0"/>
                <wp:positionH relativeFrom="column">
                  <wp:posOffset>2409828</wp:posOffset>
                </wp:positionH>
                <wp:positionV relativeFrom="paragraph">
                  <wp:posOffset>6410958</wp:posOffset>
                </wp:positionV>
                <wp:extent cx="291465" cy="236857"/>
                <wp:effectExtent l="12700" t="12700" r="13335" b="17143"/>
                <wp:wrapNone/>
                <wp:docPr id="326396057" name="Forma libre: forma 1142356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" cy="23685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9110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E972F2B" w14:textId="77777777" w:rsidR="001620F0" w:rsidRDefault="001620F0"/>
                        </w:txbxContent>
                      </wps:txbx>
                      <wps:bodyPr vert="horz" wrap="square" lIns="158739" tIns="82478" rIns="158739" bIns="82478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E163A7" id="Forma libre: forma 1142356160" o:spid="_x0000_s1029" style="position:absolute;margin-left:189.75pt;margin-top:504.8pt;width:22.95pt;height:18.65pt;z-index:1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91465,23685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" adj="-11796480,,5400" path="m39476,at,,78952,78952,39476,,,39476l,197381at,157905,78952,236857,,197381,39476,236857l251989,236857at212513,157905,291465,236857,251989,236857,291465,197381l291465,39476at212513,,291465,78952,291465,39476,251989,l39476,xe" strokeweight=".53083mm">
                <v:stroke joinstyle="miter"/>
                <v:formulas/>
                <v:path arrowok="t" o:connecttype="custom" o:connectlocs="145733,0;291465,118429;145733,236857;0,118429" o:connectangles="270,0,90,180" textboxrect="11563,11563,279902,225294"/>
                <v:textbox inset="4.40942mm,2.29106mm,4.40942mm,2.29106mm">
                  <w:txbxContent>
                    <w:p w14:paraId="1E972F2B" w14:textId="77777777" w:rsidR="001620F0" w:rsidRDefault="001620F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7" behindDoc="0" locked="0" layoutInCell="1" allowOverlap="1" wp14:anchorId="730B5E1F" wp14:editId="1626B1EB">
                <wp:simplePos x="0" y="0"/>
                <wp:positionH relativeFrom="column">
                  <wp:posOffset>1840229</wp:posOffset>
                </wp:positionH>
                <wp:positionV relativeFrom="paragraph">
                  <wp:posOffset>2670806</wp:posOffset>
                </wp:positionV>
                <wp:extent cx="323853" cy="304166"/>
                <wp:effectExtent l="12700" t="12700" r="19047" b="13334"/>
                <wp:wrapNone/>
                <wp:docPr id="1624212839" name="Forma libre: forma 2057377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3" cy="304166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9110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008FF338" w14:textId="77777777" w:rsidR="001620F0" w:rsidRDefault="00000000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Times New Roman"/>
                                <w:b/>
                                <w:sz w:val="22"/>
                                <w:szCs w:val="22"/>
                                <w:lang w:val="es-MX" w:bidi="ar-SA"/>
                              </w:rPr>
                              <w:t>F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0B5E1F" id="Forma libre: forma 2057377219" o:spid="_x0000_s1030" style="position:absolute;margin-left:144.9pt;margin-top:210.3pt;width:25.5pt;height:23.95pt;z-index:1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23853,304166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" adj="-11796480,,5400" path="m50694,at,,101388,101388,50694,,,50694l,253472at,202778,101388,304166,,253472,50694,304166l273159,304166at222465,202778,323853,304166,273159,304166,323853,253472l323853,50694at222465,,323853,101388,323853,50694,273159,l50694,xe" strokeweight=".53083mm">
                <v:stroke joinstyle="miter"/>
                <v:formulas/>
                <v:path arrowok="t" o:connecttype="custom" o:connectlocs="161927,0;323853,152083;161927,304166;0,152083" o:connectangles="270,0,90,180" textboxrect="14848,14848,309005,289318"/>
                <v:textbox>
                  <w:txbxContent>
                    <w:p w14:paraId="008FF338" w14:textId="77777777" w:rsidR="001620F0" w:rsidRDefault="00000000">
                      <w:pPr>
                        <w:jc w:val="center"/>
                      </w:pPr>
                      <w:r>
                        <w:rPr>
                          <w:rFonts w:ascii="Calibri" w:eastAsia="Calibri" w:hAnsi="Calibri" w:cs="Times New Roman"/>
                          <w:b/>
                          <w:sz w:val="22"/>
                          <w:szCs w:val="22"/>
                          <w:lang w:val="es-MX" w:bidi="ar-SA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6" behindDoc="0" locked="0" layoutInCell="1" allowOverlap="1" wp14:anchorId="65843200" wp14:editId="1B7F1B98">
                <wp:simplePos x="0" y="0"/>
                <wp:positionH relativeFrom="column">
                  <wp:posOffset>1009653</wp:posOffset>
                </wp:positionH>
                <wp:positionV relativeFrom="paragraph">
                  <wp:posOffset>2663820</wp:posOffset>
                </wp:positionV>
                <wp:extent cx="342900" cy="304166"/>
                <wp:effectExtent l="12700" t="12700" r="12700" b="13334"/>
                <wp:wrapNone/>
                <wp:docPr id="897748366" name="Forma libre: forma 432527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04166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9110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E3900A" w14:textId="77777777" w:rsidR="001620F0" w:rsidRDefault="00000000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Times New Roman"/>
                                <w:b/>
                                <w:sz w:val="22"/>
                                <w:szCs w:val="22"/>
                                <w:lang w:val="es-MX" w:bidi="ar-SA"/>
                              </w:rPr>
                              <w:t>M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843200" id="Forma libre: forma 432527503" o:spid="_x0000_s1031" style="position:absolute;margin-left:79.5pt;margin-top:209.75pt;width:27pt;height:23.95pt;z-index: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42900,304166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" adj="-11796480,,5400" path="m50694,at,,101388,101388,50694,,,50694l,253472at,202778,101388,304166,,253472,50694,304166l292206,304166at241512,202778,342900,304166,292206,304166,342900,253472l342900,50694at241512,,342900,101388,342900,50694,292206,l50694,xe" strokeweight=".53083mm">
                <v:stroke joinstyle="miter"/>
                <v:formulas/>
                <v:path arrowok="t" o:connecttype="custom" o:connectlocs="171450,0;342900,152083;171450,304166;0,152083" o:connectangles="270,0,90,180" textboxrect="14848,14848,328052,289318"/>
                <v:textbox>
                  <w:txbxContent>
                    <w:p w14:paraId="14E3900A" w14:textId="77777777" w:rsidR="001620F0" w:rsidRDefault="00000000">
                      <w:pPr>
                        <w:jc w:val="center"/>
                      </w:pPr>
                      <w:r>
                        <w:rPr>
                          <w:rFonts w:ascii="Calibri" w:eastAsia="Calibri" w:hAnsi="Calibri" w:cs="Times New Roman"/>
                          <w:b/>
                          <w:sz w:val="22"/>
                          <w:szCs w:val="22"/>
                          <w:lang w:val="es-MX" w:bidi="ar-SA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4" behindDoc="0" locked="0" layoutInCell="1" allowOverlap="1" wp14:anchorId="765257C7" wp14:editId="4FFE6B06">
                <wp:simplePos x="0" y="0"/>
                <wp:positionH relativeFrom="column">
                  <wp:posOffset>5038526</wp:posOffset>
                </wp:positionH>
                <wp:positionV relativeFrom="paragraph">
                  <wp:posOffset>343448</wp:posOffset>
                </wp:positionV>
                <wp:extent cx="1009653" cy="1028700"/>
                <wp:effectExtent l="12700" t="12700" r="31747" b="25400"/>
                <wp:wrapNone/>
                <wp:docPr id="607791996" name="Forma libre: forma 1451515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3" cy="102870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ss"/>
                            <a:gd name="f3" fmla="val 0"/>
                            <a:gd name="f4" fmla="val 2700"/>
                            <a:gd name="f5" fmla="abs f0"/>
                            <a:gd name="f6" fmla="abs f1"/>
                            <a:gd name="f7" fmla="abs f2"/>
                            <a:gd name="f8" fmla="*/ f4 21599 1"/>
                            <a:gd name="f9" fmla="?: f5 f0 1"/>
                            <a:gd name="f10" fmla="?: f6 f1 1"/>
                            <a:gd name="f11" fmla="?: f7 f2 1"/>
                            <a:gd name="f12" fmla="*/ f8 1 21600"/>
                            <a:gd name="f13" fmla="*/ f9 1 21600"/>
                            <a:gd name="f14" fmla="*/ f10 1 21600"/>
                            <a:gd name="f15" fmla="*/ 21600 f9 1"/>
                            <a:gd name="f16" fmla="*/ 21600 f10 1"/>
                            <a:gd name="f17" fmla="min f14 f13"/>
                            <a:gd name="f18" fmla="*/ f15 1 f11"/>
                            <a:gd name="f19" fmla="*/ f16 1 f11"/>
                            <a:gd name="f20" fmla="val f18"/>
                            <a:gd name="f21" fmla="val f19"/>
                            <a:gd name="f22" fmla="*/ f12 f17 1"/>
                            <a:gd name="f23" fmla="*/ f3 f17 1"/>
                            <a:gd name="f24" fmla="+- f20 0 f12"/>
                            <a:gd name="f25" fmla="+- f21 0 f12"/>
                            <a:gd name="f26" fmla="*/ f20 f17 1"/>
                            <a:gd name="f27" fmla="*/ f21 f17 1"/>
                            <a:gd name="f28" fmla="*/ f24 f17 1"/>
                            <a:gd name="f29" fmla="*/ f25 f1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22" t="f22" r="f28" b="f29"/>
                          <a:pathLst>
                            <a:path>
                              <a:moveTo>
                                <a:pt x="f23" y="f23"/>
                              </a:moveTo>
                              <a:lnTo>
                                <a:pt x="f26" y="f23"/>
                              </a:lnTo>
                              <a:lnTo>
                                <a:pt x="f26" y="f27"/>
                              </a:lnTo>
                              <a:lnTo>
                                <a:pt x="f23" y="f27"/>
                              </a:lnTo>
                              <a:close/>
                            </a:path>
                            <a:path>
                              <a:moveTo>
                                <a:pt x="f23" y="f23"/>
                              </a:moveTo>
                              <a:lnTo>
                                <a:pt x="f26" y="f23"/>
                              </a:lnTo>
                              <a:lnTo>
                                <a:pt x="f28" y="f22"/>
                              </a:lnTo>
                              <a:lnTo>
                                <a:pt x="f22" y="f22"/>
                              </a:lnTo>
                              <a:close/>
                            </a:path>
                            <a:path>
                              <a:moveTo>
                                <a:pt x="f26" y="f23"/>
                              </a:moveTo>
                              <a:lnTo>
                                <a:pt x="f26" y="f27"/>
                              </a:lnTo>
                              <a:lnTo>
                                <a:pt x="f28" y="f29"/>
                              </a:lnTo>
                              <a:lnTo>
                                <a:pt x="f28" y="f22"/>
                              </a:lnTo>
                              <a:close/>
                            </a:path>
                            <a:path>
                              <a:moveTo>
                                <a:pt x="f26" y="f27"/>
                              </a:moveTo>
                              <a:lnTo>
                                <a:pt x="f23" y="f27"/>
                              </a:lnTo>
                              <a:lnTo>
                                <a:pt x="f22" y="f29"/>
                              </a:lnTo>
                              <a:lnTo>
                                <a:pt x="f28" y="f29"/>
                              </a:lnTo>
                              <a:close/>
                            </a:path>
                            <a:path>
                              <a:moveTo>
                                <a:pt x="f23" y="f27"/>
                              </a:moveTo>
                              <a:lnTo>
                                <a:pt x="f23" y="f23"/>
                              </a:lnTo>
                              <a:lnTo>
                                <a:pt x="f22" y="f22"/>
                              </a:lnTo>
                              <a:lnTo>
                                <a:pt x="f22" y="f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26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625EAF90" w14:textId="77777777" w:rsidR="001620F0" w:rsidRDefault="001620F0">
                            <w:pPr>
                              <w:jc w:val="center"/>
                            </w:pPr>
                          </w:p>
                          <w:p w14:paraId="658210E2" w14:textId="77777777" w:rsidR="001620F0" w:rsidRDefault="00000000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val="es-MX" w:bidi="ar-SA"/>
                              </w:rPr>
                              <w:t>FOTO</w:t>
                            </w:r>
                          </w:p>
                          <w:p w14:paraId="49CEABAE" w14:textId="77777777" w:rsidR="001620F0" w:rsidRDefault="00000000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val="es-MX" w:bidi="ar-SA"/>
                              </w:rPr>
                              <w:t>ACTUAL</w:t>
                            </w:r>
                          </w:p>
                          <w:p w14:paraId="189D1C89" w14:textId="77777777" w:rsidR="001620F0" w:rsidRDefault="001620F0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257C7" id="Forma libre: forma 1451515032" o:spid="_x0000_s1032" style="position:absolute;margin-left:396.75pt;margin-top:27.05pt;width:79.5pt;height:81pt;z-index: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09653,102870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" adj="-11796480,,5400" path="m,l1009653,r,1028700l,1028700,,xem,l1009653,,883452,126201r-757251,l,xem1009653,r,1028700l883452,902499r,-776298l1009653,xem1009653,1028700l,1028700,126201,902499r757251,l1009653,1028700xem,1028700l,,126201,126201r,776298l,1028700xe" strokeweight=".25906mm">
                <v:stroke joinstyle="miter"/>
                <v:formulas/>
                <v:path arrowok="t" o:connecttype="custom" o:connectlocs="504827,0;1009653,514350;504827,1028700;0,514350" o:connectangles="270,0,90,180" textboxrect="126201,126201,883452,902499"/>
                <v:textbox>
                  <w:txbxContent>
                    <w:p w14:paraId="625EAF90" w14:textId="77777777" w:rsidR="001620F0" w:rsidRDefault="001620F0">
                      <w:pPr>
                        <w:jc w:val="center"/>
                      </w:pPr>
                    </w:p>
                    <w:p w14:paraId="658210E2" w14:textId="77777777" w:rsidR="001620F0" w:rsidRDefault="00000000">
                      <w:pPr>
                        <w:jc w:val="center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val="es-MX" w:bidi="ar-SA"/>
                        </w:rPr>
                        <w:t>FOTO</w:t>
                      </w:r>
                    </w:p>
                    <w:p w14:paraId="49CEABAE" w14:textId="77777777" w:rsidR="001620F0" w:rsidRDefault="00000000">
                      <w:pPr>
                        <w:jc w:val="center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val="es-MX" w:bidi="ar-SA"/>
                        </w:rPr>
                        <w:t>ACTUAL</w:t>
                      </w:r>
                    </w:p>
                    <w:p w14:paraId="189D1C89" w14:textId="77777777" w:rsidR="001620F0" w:rsidRDefault="001620F0"/>
                  </w:txbxContent>
                </v:textbox>
              </v:shape>
            </w:pict>
          </mc:Fallback>
        </mc:AlternateContent>
      </w:r>
    </w:p>
    <w:p w14:paraId="399555D0" w14:textId="77777777" w:rsidR="001620F0" w:rsidRDefault="001620F0">
      <w:pPr>
        <w:pStyle w:val="Standard"/>
        <w:pageBreakBefore/>
      </w:pPr>
    </w:p>
    <w:p w14:paraId="3109DFF5" w14:textId="77777777" w:rsidR="001620F0" w:rsidRDefault="001620F0">
      <w:pPr>
        <w:pStyle w:val="Standard"/>
      </w:pPr>
    </w:p>
    <w:p w14:paraId="62E19A36" w14:textId="77777777" w:rsidR="001620F0" w:rsidRDefault="00000000">
      <w:pPr>
        <w:pStyle w:val="Standard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" behindDoc="0" locked="0" layoutInCell="1" allowOverlap="1" wp14:anchorId="6E5C9713" wp14:editId="711CA232">
                <wp:simplePos x="0" y="0"/>
                <wp:positionH relativeFrom="column">
                  <wp:posOffset>8321</wp:posOffset>
                </wp:positionH>
                <wp:positionV relativeFrom="paragraph">
                  <wp:posOffset>38862</wp:posOffset>
                </wp:positionV>
                <wp:extent cx="6230621" cy="7988939"/>
                <wp:effectExtent l="25400" t="25400" r="43179" b="37461"/>
                <wp:wrapNone/>
                <wp:docPr id="306981231" name="Forma libre: forma 1910353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0621" cy="7988939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205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63367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E3E9C07" w14:textId="77777777" w:rsidR="001620F0" w:rsidRDefault="00000000">
                            <w:pPr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0"/>
                                <w:szCs w:val="20"/>
                                <w:lang w:bidi="ar-SA"/>
                              </w:rPr>
                              <w:t>III. DATOS DE INTERES</w:t>
                            </w:r>
                          </w:p>
                          <w:p w14:paraId="62F48C76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5ABD757D" w14:textId="77777777" w:rsidR="001620F0" w:rsidRDefault="00000000">
                            <w:pPr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2"/>
                                <w:szCs w:val="22"/>
                                <w:lang w:bidi="ar-SA"/>
                              </w:rPr>
                              <w:t>¿Cómo se enteró del Diplomado de Estadística Aplicada?</w:t>
                            </w:r>
                          </w:p>
                          <w:p w14:paraId="31512875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1189E780" w14:textId="77777777" w:rsidR="001620F0" w:rsidRDefault="00000000">
                            <w:pPr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2"/>
                                <w:szCs w:val="22"/>
                                <w:lang w:bidi="ar-SA"/>
                              </w:rPr>
                              <w:t>Página Web_______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2"/>
                                <w:szCs w:val="22"/>
                                <w:lang w:bidi="ar-SA"/>
                              </w:rPr>
                              <w:tab/>
                              <w:t xml:space="preserve">     Redes Sociales__________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2"/>
                                <w:szCs w:val="22"/>
                                <w:lang w:bidi="ar-SA"/>
                              </w:rPr>
                              <w:tab/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2"/>
                                <w:szCs w:val="22"/>
                                <w:lang w:bidi="ar-SA"/>
                              </w:rPr>
                              <w:tab/>
                              <w:t>Email_____________</w:t>
                            </w:r>
                          </w:p>
                          <w:p w14:paraId="7282C88D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1E54CC20" w14:textId="77777777" w:rsidR="001620F0" w:rsidRDefault="00000000">
                            <w:pPr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2"/>
                                <w:szCs w:val="22"/>
                                <w:lang w:bidi="ar-SA"/>
                              </w:rPr>
                              <w:t>Comunicación Interna UNAH_________   Referencia Personal_________ Otros_________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2"/>
                                <w:szCs w:val="22"/>
                                <w:lang w:bidi="ar-SA"/>
                              </w:rPr>
                              <w:tab/>
                            </w:r>
                          </w:p>
                          <w:p w14:paraId="3627A7B1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2A58F064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310B03EC" w14:textId="77777777" w:rsidR="001620F0" w:rsidRDefault="00000000">
                            <w:pPr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0"/>
                                <w:szCs w:val="20"/>
                                <w:lang w:bidi="ar-SA"/>
                              </w:rPr>
                              <w:t>IV. DATOS RELACIONADOS CON ESTUDIOS</w:t>
                            </w:r>
                          </w:p>
                          <w:p w14:paraId="0EA2352D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7FDEBAE9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1EB58C5C" w14:textId="77777777" w:rsidR="001620F0" w:rsidRDefault="00000000">
                            <w:pPr>
                              <w:spacing w:line="360" w:lineRule="auto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2"/>
                                <w:szCs w:val="22"/>
                                <w:lang w:bidi="ar-SA"/>
                              </w:rPr>
                              <w:t>Universidad en la que cursó estudios de grado: _______________________________________</w:t>
                            </w:r>
                          </w:p>
                          <w:p w14:paraId="35D667BC" w14:textId="77777777" w:rsidR="001620F0" w:rsidRDefault="00000000">
                            <w:pPr>
                              <w:spacing w:line="360" w:lineRule="auto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2"/>
                                <w:szCs w:val="22"/>
                                <w:lang w:bidi="ar-SA"/>
                              </w:rPr>
                              <w:t>_______________________________________________________________________________</w:t>
                            </w:r>
                          </w:p>
                          <w:p w14:paraId="7D56679E" w14:textId="77777777" w:rsidR="001620F0" w:rsidRDefault="001620F0">
                            <w:pPr>
                              <w:spacing w:line="360" w:lineRule="auto"/>
                              <w:ind w:right="221"/>
                              <w:jc w:val="both"/>
                            </w:pPr>
                          </w:p>
                          <w:p w14:paraId="76D20DCF" w14:textId="77777777" w:rsidR="001620F0" w:rsidRDefault="00000000">
                            <w:pPr>
                              <w:spacing w:line="360" w:lineRule="auto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2"/>
                                <w:szCs w:val="22"/>
                                <w:lang w:bidi="ar-SA"/>
                              </w:rPr>
                              <w:t>Título Obtenido: _________________________________________________________________</w:t>
                            </w:r>
                          </w:p>
                          <w:p w14:paraId="7368B050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1240DF7B" w14:textId="77777777" w:rsidR="001620F0" w:rsidRDefault="00000000">
                            <w:pPr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2"/>
                                <w:szCs w:val="22"/>
                                <w:lang w:bidi="ar-SA"/>
                              </w:rPr>
                              <w:t>Fecha en que inició y finalizó</w:t>
                            </w:r>
                          </w:p>
                          <w:p w14:paraId="5DCA333F" w14:textId="77777777" w:rsidR="001620F0" w:rsidRDefault="00000000">
                            <w:pPr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2"/>
                                <w:szCs w:val="22"/>
                                <w:lang w:bidi="ar-SA"/>
                              </w:rPr>
                              <w:t>sus estudios de grado                                   ___________________    ____________________</w:t>
                            </w:r>
                          </w:p>
                          <w:p w14:paraId="311CCF41" w14:textId="77777777" w:rsidR="001620F0" w:rsidRDefault="00000000">
                            <w:pPr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2"/>
                                <w:szCs w:val="22"/>
                                <w:lang w:bidi="ar-SA"/>
                              </w:rPr>
                              <w:t xml:space="preserve">                                                                                     Inició                               Finalizó</w:t>
                            </w:r>
                          </w:p>
                          <w:p w14:paraId="3947C283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10FDE386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770E4D8A" w14:textId="77777777" w:rsidR="001620F0" w:rsidRDefault="00000000">
                            <w:pPr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2"/>
                                <w:szCs w:val="22"/>
                                <w:lang w:bidi="ar-SA"/>
                              </w:rPr>
                              <w:t>Índice Académico que obtuvo                     __________________</w:t>
                            </w:r>
                          </w:p>
                          <w:p w14:paraId="7AC19A5F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704C1649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31FFDE63" w14:textId="77777777" w:rsidR="001620F0" w:rsidRDefault="00000000">
                            <w:pPr>
                              <w:ind w:right="221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Si es graduado de la UNAH</w:t>
                            </w:r>
                          </w:p>
                          <w:p w14:paraId="40035D26" w14:textId="77777777" w:rsidR="001620F0" w:rsidRDefault="00000000">
                            <w:pPr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Proporcione su número de Cuenta</w:t>
                            </w:r>
                            <w:r>
                              <w:t xml:space="preserve">        ___________________</w:t>
                            </w:r>
                          </w:p>
                          <w:p w14:paraId="5C1944D5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50728AE6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55478C7E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34E5B00A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6A9F498B" w14:textId="77777777" w:rsidR="001620F0" w:rsidRDefault="00000000">
                            <w:pPr>
                              <w:ind w:right="221"/>
                              <w:jc w:val="center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2"/>
                                <w:szCs w:val="22"/>
                                <w:lang w:bidi="ar-SA"/>
                              </w:rPr>
                              <w:t>_____________________________________</w:t>
                            </w:r>
                          </w:p>
                          <w:p w14:paraId="7BD5587F" w14:textId="77777777" w:rsidR="001620F0" w:rsidRDefault="00000000">
                            <w:pPr>
                              <w:ind w:right="221"/>
                              <w:jc w:val="center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2"/>
                                <w:szCs w:val="22"/>
                                <w:lang w:bidi="ar-SA"/>
                              </w:rPr>
                              <w:t>FIRMA DEL POSTULANTE</w:t>
                            </w:r>
                          </w:p>
                          <w:p w14:paraId="42B0FBC5" w14:textId="77777777" w:rsidR="001620F0" w:rsidRDefault="001620F0">
                            <w:pPr>
                              <w:ind w:right="221"/>
                            </w:pPr>
                          </w:p>
                          <w:p w14:paraId="1AB7832B" w14:textId="77777777" w:rsidR="001620F0" w:rsidRDefault="001620F0">
                            <w:pPr>
                              <w:ind w:right="221"/>
                            </w:pPr>
                          </w:p>
                          <w:p w14:paraId="0D2FD0DB" w14:textId="77777777" w:rsidR="001620F0" w:rsidRDefault="001620F0">
                            <w:pPr>
                              <w:ind w:right="221"/>
                            </w:pPr>
                          </w:p>
                          <w:p w14:paraId="7E6C18ED" w14:textId="77777777" w:rsidR="001620F0" w:rsidRDefault="00000000">
                            <w:pPr>
                              <w:ind w:right="221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18"/>
                                <w:szCs w:val="18"/>
                                <w:lang w:bidi="ar-SA"/>
                              </w:rPr>
                              <w:t>MAESTRÍA EN MATEMÁTICA</w:t>
                            </w:r>
                          </w:p>
                          <w:p w14:paraId="14054538" w14:textId="77777777" w:rsidR="001620F0" w:rsidRDefault="00000000">
                            <w:pPr>
                              <w:ind w:right="221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18"/>
                                <w:szCs w:val="18"/>
                                <w:lang w:bidi="ar-SA"/>
                              </w:rPr>
                              <w:t>Ciudad Universitaria “José Trinidad Reyes”</w:t>
                            </w:r>
                          </w:p>
                          <w:p w14:paraId="293D3842" w14:textId="77777777" w:rsidR="001620F0" w:rsidRDefault="00000000">
                            <w:pPr>
                              <w:ind w:right="221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18"/>
                                <w:szCs w:val="18"/>
                                <w:lang w:bidi="ar-SA"/>
                              </w:rPr>
                              <w:t>Edificio F1, Segundo nivel, cubículo de la Carrera de Matemática</w:t>
                            </w:r>
                          </w:p>
                          <w:p w14:paraId="2CA3F752" w14:textId="77777777" w:rsidR="001620F0" w:rsidRDefault="00000000">
                            <w:pPr>
                              <w:ind w:right="221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18"/>
                                <w:szCs w:val="18"/>
                                <w:lang w:bidi="ar-SA"/>
                              </w:rPr>
                              <w:t>Tegucigalpa, M.D.C. Honduras, C.A.</w:t>
                            </w:r>
                          </w:p>
                          <w:p w14:paraId="2953D93C" w14:textId="77777777" w:rsidR="001620F0" w:rsidRDefault="00000000">
                            <w:pPr>
                              <w:ind w:right="221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18"/>
                                <w:szCs w:val="18"/>
                                <w:lang w:val="en-US" w:bidi="ar-SA"/>
                              </w:rPr>
                              <w:t xml:space="preserve">Email: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8"/>
                                <w:szCs w:val="18"/>
                                <w:lang w:val="en-US" w:bidi="ar-SA"/>
                              </w:rPr>
                              <w:t>maestria.matematica@unah.edu.hn</w:t>
                            </w:r>
                          </w:p>
                          <w:p w14:paraId="10C1A17A" w14:textId="77777777" w:rsidR="001620F0" w:rsidRDefault="00000000">
                            <w:pPr>
                              <w:ind w:right="221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18"/>
                                <w:szCs w:val="18"/>
                                <w:lang w:bidi="ar-SA"/>
                              </w:rPr>
                              <w:t>Tel. 2216-3000 Ext: 100647.</w:t>
                            </w:r>
                          </w:p>
                          <w:p w14:paraId="6F5C6E27" w14:textId="77777777" w:rsidR="001620F0" w:rsidRDefault="001620F0">
                            <w:pPr>
                              <w:ind w:right="221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5C9713" id="Forma libre: forma 1910353839" o:spid="_x0000_s1033" style="position:absolute;margin-left:.65pt;margin-top:3.05pt;width:490.6pt;height:629.05pt;z-index: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230621,7988939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" adj="-11796480,,5400" path="m59133,at,,118266,118266,59133,,,59133l,7929806at,7870673,118266,7988939,,7929806,59133,7988939l6171488,7988939at6112355,7870673,6230621,7988939,6171488,7988939,6230621,7929806l6230621,59133at6112355,,6230621,118266,6230621,59133,6171488,l59133,xe" strokeweight="1.76019mm">
                <v:stroke joinstyle="miter"/>
                <v:formulas/>
                <v:path arrowok="t" o:connecttype="custom" o:connectlocs="3115311,0;6230621,3994470;3115311,7988939;0,3994470" o:connectangles="270,0,90,180" textboxrect="17320,17320,6213301,7971619"/>
                <v:textbox>
                  <w:txbxContent>
                    <w:p w14:paraId="1E3E9C07" w14:textId="77777777" w:rsidR="001620F0" w:rsidRDefault="00000000">
                      <w:pPr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0"/>
                          <w:szCs w:val="20"/>
                          <w:lang w:bidi="ar-SA"/>
                        </w:rPr>
                        <w:t>III. DATOS DE INTERES</w:t>
                      </w:r>
                    </w:p>
                    <w:p w14:paraId="62F48C76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5ABD757D" w14:textId="77777777" w:rsidR="001620F0" w:rsidRDefault="00000000">
                      <w:pPr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2"/>
                          <w:szCs w:val="22"/>
                          <w:lang w:bidi="ar-SA"/>
                        </w:rPr>
                        <w:t>¿Cómo se enteró del Diplomado de Estadística Aplicada?</w:t>
                      </w:r>
                    </w:p>
                    <w:p w14:paraId="31512875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1189E780" w14:textId="77777777" w:rsidR="001620F0" w:rsidRDefault="00000000">
                      <w:pPr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2"/>
                          <w:szCs w:val="22"/>
                          <w:lang w:bidi="ar-SA"/>
                        </w:rPr>
                        <w:t>Página Web_______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2"/>
                          <w:szCs w:val="22"/>
                          <w:lang w:bidi="ar-SA"/>
                        </w:rPr>
                        <w:tab/>
                        <w:t xml:space="preserve">     Redes Sociales__________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2"/>
                          <w:szCs w:val="22"/>
                          <w:lang w:bidi="ar-SA"/>
                        </w:rPr>
                        <w:tab/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2"/>
                          <w:szCs w:val="22"/>
                          <w:lang w:bidi="ar-SA"/>
                        </w:rPr>
                        <w:tab/>
                        <w:t>Email_____________</w:t>
                      </w:r>
                    </w:p>
                    <w:p w14:paraId="7282C88D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1E54CC20" w14:textId="77777777" w:rsidR="001620F0" w:rsidRDefault="00000000">
                      <w:pPr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2"/>
                          <w:szCs w:val="22"/>
                          <w:lang w:bidi="ar-SA"/>
                        </w:rPr>
                        <w:t>Comunicación Interna UNAH_________   Referencia Personal_________ Otros_________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2"/>
                          <w:szCs w:val="22"/>
                          <w:lang w:bidi="ar-SA"/>
                        </w:rPr>
                        <w:tab/>
                      </w:r>
                    </w:p>
                    <w:p w14:paraId="3627A7B1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2A58F064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310B03EC" w14:textId="77777777" w:rsidR="001620F0" w:rsidRDefault="00000000">
                      <w:pPr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0"/>
                          <w:szCs w:val="20"/>
                          <w:lang w:bidi="ar-SA"/>
                        </w:rPr>
                        <w:t>IV. DATOS RELACIONADOS CON ESTUDIOS</w:t>
                      </w:r>
                    </w:p>
                    <w:p w14:paraId="0EA2352D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7FDEBAE9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1EB58C5C" w14:textId="77777777" w:rsidR="001620F0" w:rsidRDefault="00000000">
                      <w:pPr>
                        <w:spacing w:line="360" w:lineRule="auto"/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2"/>
                          <w:szCs w:val="22"/>
                          <w:lang w:bidi="ar-SA"/>
                        </w:rPr>
                        <w:t>Universidad en la que cursó estudios de grado: _______________________________________</w:t>
                      </w:r>
                    </w:p>
                    <w:p w14:paraId="35D667BC" w14:textId="77777777" w:rsidR="001620F0" w:rsidRDefault="00000000">
                      <w:pPr>
                        <w:spacing w:line="360" w:lineRule="auto"/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2"/>
                          <w:szCs w:val="22"/>
                          <w:lang w:bidi="ar-SA"/>
                        </w:rPr>
                        <w:t>_______________________________________________________________________________</w:t>
                      </w:r>
                    </w:p>
                    <w:p w14:paraId="7D56679E" w14:textId="77777777" w:rsidR="001620F0" w:rsidRDefault="001620F0">
                      <w:pPr>
                        <w:spacing w:line="360" w:lineRule="auto"/>
                        <w:ind w:right="221"/>
                        <w:jc w:val="both"/>
                      </w:pPr>
                    </w:p>
                    <w:p w14:paraId="76D20DCF" w14:textId="77777777" w:rsidR="001620F0" w:rsidRDefault="00000000">
                      <w:pPr>
                        <w:spacing w:line="360" w:lineRule="auto"/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2"/>
                          <w:szCs w:val="22"/>
                          <w:lang w:bidi="ar-SA"/>
                        </w:rPr>
                        <w:t>Título Obtenido: _________________________________________________________________</w:t>
                      </w:r>
                    </w:p>
                    <w:p w14:paraId="7368B050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1240DF7B" w14:textId="77777777" w:rsidR="001620F0" w:rsidRDefault="00000000">
                      <w:pPr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2"/>
                          <w:szCs w:val="22"/>
                          <w:lang w:bidi="ar-SA"/>
                        </w:rPr>
                        <w:t>Fecha en que inició y finalizó</w:t>
                      </w:r>
                    </w:p>
                    <w:p w14:paraId="5DCA333F" w14:textId="77777777" w:rsidR="001620F0" w:rsidRDefault="00000000">
                      <w:pPr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2"/>
                          <w:szCs w:val="22"/>
                          <w:lang w:bidi="ar-SA"/>
                        </w:rPr>
                        <w:t>sus estudios de grado                                   ___________________    ____________________</w:t>
                      </w:r>
                    </w:p>
                    <w:p w14:paraId="311CCF41" w14:textId="77777777" w:rsidR="001620F0" w:rsidRDefault="00000000">
                      <w:pPr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2"/>
                          <w:szCs w:val="22"/>
                          <w:lang w:bidi="ar-SA"/>
                        </w:rPr>
                        <w:t xml:space="preserve">                                                                                     Inició                               Finalizó</w:t>
                      </w:r>
                    </w:p>
                    <w:p w14:paraId="3947C283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10FDE386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770E4D8A" w14:textId="77777777" w:rsidR="001620F0" w:rsidRDefault="00000000">
                      <w:pPr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2"/>
                          <w:szCs w:val="22"/>
                          <w:lang w:bidi="ar-SA"/>
                        </w:rPr>
                        <w:t>Índice Académico que obtuvo                     __________________</w:t>
                      </w:r>
                    </w:p>
                    <w:p w14:paraId="7AC19A5F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704C1649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31FFDE63" w14:textId="77777777" w:rsidR="001620F0" w:rsidRDefault="00000000">
                      <w:pPr>
                        <w:ind w:right="221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Si es graduado de la UNAH</w:t>
                      </w:r>
                    </w:p>
                    <w:p w14:paraId="40035D26" w14:textId="77777777" w:rsidR="001620F0" w:rsidRDefault="00000000">
                      <w:pPr>
                        <w:ind w:right="221"/>
                        <w:jc w:val="both"/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Proporcione su número de Cuenta</w:t>
                      </w:r>
                      <w:r>
                        <w:t xml:space="preserve">        ___________________</w:t>
                      </w:r>
                    </w:p>
                    <w:p w14:paraId="5C1944D5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50728AE6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55478C7E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34E5B00A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6A9F498B" w14:textId="77777777" w:rsidR="001620F0" w:rsidRDefault="00000000">
                      <w:pPr>
                        <w:ind w:right="221"/>
                        <w:jc w:val="center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2"/>
                          <w:szCs w:val="22"/>
                          <w:lang w:bidi="ar-SA"/>
                        </w:rPr>
                        <w:t>_____________________________________</w:t>
                      </w:r>
                    </w:p>
                    <w:p w14:paraId="7BD5587F" w14:textId="77777777" w:rsidR="001620F0" w:rsidRDefault="00000000">
                      <w:pPr>
                        <w:ind w:right="221"/>
                        <w:jc w:val="center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2"/>
                          <w:szCs w:val="22"/>
                          <w:lang w:bidi="ar-SA"/>
                        </w:rPr>
                        <w:t>FIRMA DEL POSTULANTE</w:t>
                      </w:r>
                    </w:p>
                    <w:p w14:paraId="42B0FBC5" w14:textId="77777777" w:rsidR="001620F0" w:rsidRDefault="001620F0">
                      <w:pPr>
                        <w:ind w:right="221"/>
                      </w:pPr>
                    </w:p>
                    <w:p w14:paraId="1AB7832B" w14:textId="77777777" w:rsidR="001620F0" w:rsidRDefault="001620F0">
                      <w:pPr>
                        <w:ind w:right="221"/>
                      </w:pPr>
                    </w:p>
                    <w:p w14:paraId="0D2FD0DB" w14:textId="77777777" w:rsidR="001620F0" w:rsidRDefault="001620F0">
                      <w:pPr>
                        <w:ind w:right="221"/>
                      </w:pPr>
                    </w:p>
                    <w:p w14:paraId="7E6C18ED" w14:textId="77777777" w:rsidR="001620F0" w:rsidRDefault="00000000">
                      <w:pPr>
                        <w:ind w:right="221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18"/>
                          <w:szCs w:val="18"/>
                          <w:lang w:bidi="ar-SA"/>
                        </w:rPr>
                        <w:t>MAESTRÍA EN MATEMÁTICA</w:t>
                      </w:r>
                    </w:p>
                    <w:p w14:paraId="14054538" w14:textId="77777777" w:rsidR="001620F0" w:rsidRDefault="00000000">
                      <w:pPr>
                        <w:ind w:right="221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18"/>
                          <w:szCs w:val="18"/>
                          <w:lang w:bidi="ar-SA"/>
                        </w:rPr>
                        <w:t>Ciudad Universitaria “José Trinidad Reyes”</w:t>
                      </w:r>
                    </w:p>
                    <w:p w14:paraId="293D3842" w14:textId="77777777" w:rsidR="001620F0" w:rsidRDefault="00000000">
                      <w:pPr>
                        <w:ind w:right="221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18"/>
                          <w:szCs w:val="18"/>
                          <w:lang w:bidi="ar-SA"/>
                        </w:rPr>
                        <w:t>Edificio F1, Segundo nivel, cubículo de la Carrera de Matemática</w:t>
                      </w:r>
                    </w:p>
                    <w:p w14:paraId="2CA3F752" w14:textId="77777777" w:rsidR="001620F0" w:rsidRDefault="00000000">
                      <w:pPr>
                        <w:ind w:right="221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18"/>
                          <w:szCs w:val="18"/>
                          <w:lang w:bidi="ar-SA"/>
                        </w:rPr>
                        <w:t>Tegucigalpa, M.D.C. Honduras, C.A.</w:t>
                      </w:r>
                    </w:p>
                    <w:p w14:paraId="2953D93C" w14:textId="77777777" w:rsidR="001620F0" w:rsidRDefault="00000000">
                      <w:pPr>
                        <w:ind w:right="221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18"/>
                          <w:szCs w:val="18"/>
                          <w:lang w:val="en-US" w:bidi="ar-SA"/>
                        </w:rPr>
                        <w:t xml:space="preserve">Email: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sz w:val="18"/>
                          <w:szCs w:val="18"/>
                          <w:lang w:val="en-US" w:bidi="ar-SA"/>
                        </w:rPr>
                        <w:t>maestria.matematica@unah.edu.hn</w:t>
                      </w:r>
                    </w:p>
                    <w:p w14:paraId="10C1A17A" w14:textId="77777777" w:rsidR="001620F0" w:rsidRDefault="00000000">
                      <w:pPr>
                        <w:ind w:right="221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18"/>
                          <w:szCs w:val="18"/>
                          <w:lang w:bidi="ar-SA"/>
                        </w:rPr>
                        <w:t>Tel. 2216-3000 Ext: 100647.</w:t>
                      </w:r>
                    </w:p>
                    <w:p w14:paraId="6F5C6E27" w14:textId="77777777" w:rsidR="001620F0" w:rsidRDefault="001620F0">
                      <w:pPr>
                        <w:ind w:right="221"/>
                      </w:pPr>
                    </w:p>
                  </w:txbxContent>
                </v:textbox>
              </v:shape>
            </w:pict>
          </mc:Fallback>
        </mc:AlternateContent>
      </w:r>
    </w:p>
    <w:p w14:paraId="03E5EC27" w14:textId="77777777" w:rsidR="001620F0" w:rsidRDefault="001620F0">
      <w:pPr>
        <w:pStyle w:val="Standard"/>
        <w:pageBreakBefore/>
      </w:pPr>
    </w:p>
    <w:p w14:paraId="26A1422D" w14:textId="77777777" w:rsidR="001620F0" w:rsidRDefault="00000000">
      <w:pPr>
        <w:pStyle w:val="Standard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72874063" wp14:editId="49BE0947">
                <wp:simplePos x="0" y="0"/>
                <wp:positionH relativeFrom="column">
                  <wp:posOffset>-247710</wp:posOffset>
                </wp:positionH>
                <wp:positionV relativeFrom="paragraph">
                  <wp:posOffset>54681</wp:posOffset>
                </wp:positionV>
                <wp:extent cx="6423029" cy="8256273"/>
                <wp:effectExtent l="25400" t="25400" r="41271" b="36827"/>
                <wp:wrapNone/>
                <wp:docPr id="1516689394" name="Forma libre: forma 8184575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3029" cy="8256273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205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63367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7BC34491" w14:textId="77777777" w:rsidR="001620F0" w:rsidRDefault="001620F0">
                            <w:pPr>
                              <w:ind w:right="221"/>
                              <w:jc w:val="center"/>
                            </w:pPr>
                          </w:p>
                          <w:p w14:paraId="0D2A7ACC" w14:textId="77777777" w:rsidR="001620F0" w:rsidRDefault="001620F0">
                            <w:pPr>
                              <w:ind w:right="221"/>
                              <w:jc w:val="center"/>
                            </w:pPr>
                          </w:p>
                          <w:p w14:paraId="31B58AD9" w14:textId="77777777" w:rsidR="001620F0" w:rsidRDefault="001620F0">
                            <w:pPr>
                              <w:ind w:right="221"/>
                              <w:jc w:val="center"/>
                            </w:pPr>
                          </w:p>
                          <w:p w14:paraId="1C9C7D27" w14:textId="77777777" w:rsidR="001620F0" w:rsidRDefault="00000000">
                            <w:pPr>
                              <w:ind w:right="221"/>
                              <w:jc w:val="center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8"/>
                                <w:szCs w:val="28"/>
                                <w:lang w:bidi="ar-SA"/>
                              </w:rPr>
                              <w:t>DOCUMENTACIÓN PRESENTADA</w:t>
                            </w:r>
                          </w:p>
                          <w:p w14:paraId="3A79FE3C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751B1F0E" w14:textId="77777777" w:rsidR="001620F0" w:rsidRDefault="00000000">
                            <w:pPr>
                              <w:ind w:right="221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>VII PROMOCIÓN DEL DIPLOMADO EN ESTADÍSTIA APLICADA</w:t>
                            </w:r>
                          </w:p>
                          <w:p w14:paraId="2C83656E" w14:textId="77777777" w:rsidR="001620F0" w:rsidRDefault="00000000">
                            <w:pPr>
                              <w:ind w:right="221"/>
                              <w:jc w:val="center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bidi="ar-SA"/>
                              </w:rPr>
                              <w:t>MODALIDAD VIRTUAL 2026-2027</w:t>
                            </w:r>
                          </w:p>
                          <w:p w14:paraId="47D704DA" w14:textId="77777777" w:rsidR="001620F0" w:rsidRDefault="001620F0">
                            <w:pPr>
                              <w:spacing w:line="240" w:lineRule="exact"/>
                              <w:ind w:right="221"/>
                              <w:jc w:val="both"/>
                            </w:pPr>
                          </w:p>
                          <w:p w14:paraId="1EE1FB82" w14:textId="77777777" w:rsidR="001620F0" w:rsidRDefault="001620F0">
                            <w:pPr>
                              <w:spacing w:line="240" w:lineRule="exact"/>
                              <w:ind w:right="221"/>
                              <w:jc w:val="both"/>
                            </w:pPr>
                          </w:p>
                          <w:p w14:paraId="5E7A7BAC" w14:textId="77777777" w:rsidR="001620F0" w:rsidRDefault="00000000">
                            <w:pPr>
                              <w:spacing w:line="240" w:lineRule="exact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lang w:bidi="ar-SA"/>
                              </w:rPr>
                              <w:t>POSTULANTE: _______________________________    ______________________________</w:t>
                            </w:r>
                          </w:p>
                          <w:p w14:paraId="1BE76056" w14:textId="77777777" w:rsidR="001620F0" w:rsidRDefault="00000000">
                            <w:pPr>
                              <w:spacing w:line="240" w:lineRule="exact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18"/>
                                <w:szCs w:val="18"/>
                                <w:lang w:bidi="ar-SA"/>
                              </w:rPr>
                              <w:t xml:space="preserve">                        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16"/>
                                <w:szCs w:val="16"/>
                                <w:lang w:bidi="ar-SA"/>
                              </w:rPr>
                              <w:t>PRIMER Y SEGUNDO APELLIDO                                       PRIMER Y SEGUNDO NOMBRE</w:t>
                            </w:r>
                          </w:p>
                          <w:p w14:paraId="16677778" w14:textId="77777777" w:rsidR="001620F0" w:rsidRDefault="001620F0">
                            <w:pPr>
                              <w:spacing w:line="240" w:lineRule="exact"/>
                              <w:ind w:right="221"/>
                              <w:jc w:val="both"/>
                            </w:pPr>
                          </w:p>
                          <w:p w14:paraId="1A5F013A" w14:textId="77777777" w:rsidR="001620F0" w:rsidRDefault="001620F0">
                            <w:pPr>
                              <w:spacing w:line="240" w:lineRule="exact"/>
                              <w:ind w:right="221"/>
                              <w:jc w:val="both"/>
                            </w:pPr>
                          </w:p>
                          <w:p w14:paraId="49BEBE40" w14:textId="77777777" w:rsidR="001620F0" w:rsidRDefault="001620F0">
                            <w:pPr>
                              <w:spacing w:line="240" w:lineRule="exact"/>
                              <w:ind w:right="221"/>
                              <w:jc w:val="both"/>
                            </w:pPr>
                          </w:p>
                          <w:p w14:paraId="35956F39" w14:textId="77777777" w:rsidR="001620F0" w:rsidRDefault="00000000">
                            <w:pPr>
                              <w:spacing w:line="240" w:lineRule="exact"/>
                              <w:ind w:right="221"/>
                              <w:jc w:val="both"/>
                            </w:pPr>
                            <w:r>
                              <w:t xml:space="preserve">  </w:t>
                            </w:r>
                          </w:p>
                          <w:p w14:paraId="40D8AC9B" w14:textId="77777777" w:rsidR="001620F0" w:rsidRDefault="00000000">
                            <w:pPr>
                              <w:spacing w:line="480" w:lineRule="auto"/>
                              <w:ind w:left="714" w:right="221" w:hanging="357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0"/>
                                <w:szCs w:val="20"/>
                                <w:lang w:bidi="ar-SA"/>
                              </w:rPr>
                              <w:t xml:space="preserve">FORMULARIO DE INSCRIPCIÓN DEBIDAMENTE LLENAD                       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noProof/>
                                <w:color w:val="262626"/>
                                <w:sz w:val="20"/>
                                <w:szCs w:val="20"/>
                                <w:lang w:bidi="ar-SA"/>
                              </w:rPr>
                              <w:drawing>
                                <wp:inline distT="0" distB="0" distL="0" distR="0" wp14:anchorId="33335A39" wp14:editId="5418FC05">
                                  <wp:extent cx="285750" cy="266703"/>
                                  <wp:effectExtent l="0" t="0" r="6350" b="0"/>
                                  <wp:docPr id="1163633271" name="Imagen 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5750" cy="2667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629A69" w14:textId="77777777" w:rsidR="001620F0" w:rsidRDefault="00000000">
                            <w:pPr>
                              <w:spacing w:line="480" w:lineRule="auto"/>
                              <w:ind w:left="714" w:right="221" w:hanging="357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0"/>
                                <w:szCs w:val="20"/>
                                <w:lang w:bidi="ar-SA"/>
                              </w:rPr>
                              <w:t xml:space="preserve">CARTA DE INTERES (Expresando los motivos para ingresar)                             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noProof/>
                                <w:color w:val="262626"/>
                                <w:sz w:val="20"/>
                                <w:szCs w:val="20"/>
                                <w:lang w:bidi="ar-SA"/>
                              </w:rPr>
                              <w:drawing>
                                <wp:inline distT="0" distB="0" distL="0" distR="0" wp14:anchorId="5D893850" wp14:editId="74422F80">
                                  <wp:extent cx="285750" cy="266703"/>
                                  <wp:effectExtent l="0" t="0" r="6350" b="0"/>
                                  <wp:docPr id="1921465080" name="Imagen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5750" cy="2667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CAA1C3" w14:textId="77777777" w:rsidR="001620F0" w:rsidRDefault="00000000">
                            <w:pPr>
                              <w:spacing w:line="480" w:lineRule="auto"/>
                              <w:ind w:left="714" w:right="221" w:hanging="357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0"/>
                                <w:szCs w:val="20"/>
                                <w:lang w:bidi="ar-SA"/>
                              </w:rPr>
                              <w:t xml:space="preserve">CARTA COMPROMISO    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noProof/>
                                <w:color w:val="262626"/>
                                <w:sz w:val="20"/>
                                <w:szCs w:val="20"/>
                                <w:lang w:bidi="ar-SA"/>
                              </w:rPr>
                              <w:drawing>
                                <wp:inline distT="0" distB="0" distL="0" distR="0" wp14:anchorId="2A25248F" wp14:editId="6DF83A5E">
                                  <wp:extent cx="285750" cy="266703"/>
                                  <wp:effectExtent l="0" t="0" r="6350" b="0"/>
                                  <wp:docPr id="1948202581" name="Imagen 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5750" cy="2667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0AC73BB" w14:textId="77777777" w:rsidR="001620F0" w:rsidRDefault="00000000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spacing w:line="480" w:lineRule="auto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262626"/>
                                <w:sz w:val="20"/>
                                <w:szCs w:val="20"/>
                              </w:rPr>
                              <w:t xml:space="preserve">FOTOCOPIA DE SU DNI O PASAPORTE                                                                     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noProof/>
                                <w:color w:val="262626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6E41FBB" wp14:editId="58A2453D">
                                  <wp:extent cx="285750" cy="266703"/>
                                  <wp:effectExtent l="0" t="0" r="6350" b="0"/>
                                  <wp:docPr id="1736626781" name="Imagen 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5750" cy="2667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2E0A81F" w14:textId="77777777" w:rsidR="001620F0" w:rsidRDefault="00000000">
                            <w:pPr>
                              <w:ind w:left="714" w:right="221" w:hanging="357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0"/>
                                <w:szCs w:val="20"/>
                                <w:lang w:bidi="ar-SA"/>
                              </w:rPr>
                              <w:t xml:space="preserve">CURRICULUM VITAE ACTUALIZADO Y RESUMIDO                                       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noProof/>
                                <w:color w:val="262626"/>
                                <w:sz w:val="20"/>
                                <w:szCs w:val="20"/>
                                <w:lang w:bidi="ar-SA"/>
                              </w:rPr>
                              <w:drawing>
                                <wp:inline distT="0" distB="0" distL="0" distR="0" wp14:anchorId="64471C1C" wp14:editId="170E4E0B">
                                  <wp:extent cx="285750" cy="266703"/>
                                  <wp:effectExtent l="0" t="0" r="6350" b="0"/>
                                  <wp:docPr id="485381040" name="Imagen 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5750" cy="2667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9E8947" w14:textId="77777777" w:rsidR="001620F0" w:rsidRDefault="001620F0">
                            <w:pPr>
                              <w:ind w:left="714" w:right="221" w:hanging="357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0"/>
                                <w:szCs w:val="20"/>
                                <w:lang w:bidi="ar-SA"/>
                              </w:rPr>
                            </w:pPr>
                          </w:p>
                          <w:p w14:paraId="50051E5E" w14:textId="77777777" w:rsidR="001620F0" w:rsidRDefault="00000000">
                            <w:pPr>
                              <w:pStyle w:val="Prrafodelista"/>
                              <w:numPr>
                                <w:ilvl w:val="0"/>
                                <w:numId w:val="14"/>
                              </w:numPr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262626"/>
                                <w:sz w:val="20"/>
                                <w:szCs w:val="20"/>
                              </w:rPr>
                              <w:t xml:space="preserve">FOTOCOPIA DE TÍTULO DE PREGRADO                                                                   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noProof/>
                                <w:color w:val="262626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AD4B6BE" wp14:editId="6D735A15">
                                  <wp:extent cx="285750" cy="266703"/>
                                  <wp:effectExtent l="0" t="0" r="6350" b="0"/>
                                  <wp:docPr id="1710852240" name="Imagen 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5750" cy="2667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F6AD11D" w14:textId="77777777" w:rsidR="001620F0" w:rsidRDefault="001620F0">
                            <w:pPr>
                              <w:ind w:left="357" w:right="221"/>
                              <w:jc w:val="both"/>
                              <w:rPr>
                                <w:rFonts w:ascii="Times New Roman" w:hAnsi="Times New Roman"/>
                                <w:b/>
                                <w:color w:val="262626"/>
                                <w:sz w:val="20"/>
                                <w:szCs w:val="20"/>
                              </w:rPr>
                            </w:pPr>
                          </w:p>
                          <w:p w14:paraId="6FE544FC" w14:textId="77777777" w:rsidR="001620F0" w:rsidRDefault="00000000">
                            <w:pPr>
                              <w:pStyle w:val="Prrafodelista"/>
                              <w:numPr>
                                <w:ilvl w:val="0"/>
                                <w:numId w:val="15"/>
                              </w:numPr>
                              <w:spacing w:line="480" w:lineRule="auto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262626"/>
                                <w:sz w:val="20"/>
                                <w:szCs w:val="20"/>
                              </w:rPr>
                              <w:t xml:space="preserve">FOTOGRAFÍA TAMAÑO CARNÉ                                                                                    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noProof/>
                                <w:color w:val="262626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D53C745" wp14:editId="121094A3">
                                  <wp:extent cx="285750" cy="266703"/>
                                  <wp:effectExtent l="0" t="0" r="6350" b="0"/>
                                  <wp:docPr id="758916538" name="Imagen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5750" cy="2667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262626"/>
                                <w:sz w:val="20"/>
                                <w:szCs w:val="20"/>
                              </w:rPr>
                              <w:t xml:space="preserve">                                                    </w:t>
                            </w:r>
                          </w:p>
                          <w:p w14:paraId="499476B3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5F9A944E" w14:textId="77777777" w:rsidR="001620F0" w:rsidRDefault="00000000">
                            <w:pPr>
                              <w:spacing w:line="480" w:lineRule="auto"/>
                              <w:ind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0"/>
                                <w:szCs w:val="20"/>
                                <w:lang w:bidi="ar-SA"/>
                              </w:rPr>
                              <w:t>OBSERVACIONES:</w:t>
                            </w:r>
                          </w:p>
                          <w:p w14:paraId="48386806" w14:textId="77777777" w:rsidR="001620F0" w:rsidRDefault="00000000">
                            <w:pPr>
                              <w:spacing w:line="480" w:lineRule="auto"/>
                              <w:ind w:left="720"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0"/>
                                <w:szCs w:val="20"/>
                                <w:lang w:bidi="ar-SA"/>
                              </w:rPr>
                              <w:t>____________________________________________________________________________________</w:t>
                            </w:r>
                          </w:p>
                          <w:p w14:paraId="36FB9967" w14:textId="77777777" w:rsidR="001620F0" w:rsidRDefault="00000000">
                            <w:pPr>
                              <w:spacing w:line="480" w:lineRule="auto"/>
                              <w:ind w:left="360"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0"/>
                                <w:szCs w:val="20"/>
                                <w:lang w:bidi="ar-SA"/>
                              </w:rPr>
                              <w:t xml:space="preserve">       ____________________________________________________________________________________</w:t>
                            </w:r>
                          </w:p>
                          <w:p w14:paraId="6D38DB7B" w14:textId="77777777" w:rsidR="001620F0" w:rsidRDefault="00000000">
                            <w:pPr>
                              <w:spacing w:line="480" w:lineRule="auto"/>
                              <w:ind w:left="720"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0"/>
                                <w:szCs w:val="20"/>
                                <w:lang w:bidi="ar-SA"/>
                              </w:rPr>
                              <w:t>____________________________________________________________________________________</w:t>
                            </w:r>
                          </w:p>
                          <w:p w14:paraId="3949006F" w14:textId="77777777" w:rsidR="001620F0" w:rsidRDefault="00000000">
                            <w:pPr>
                              <w:spacing w:line="480" w:lineRule="auto"/>
                              <w:ind w:left="720"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262626"/>
                                <w:sz w:val="20"/>
                                <w:szCs w:val="20"/>
                                <w:lang w:bidi="ar-SA"/>
                              </w:rPr>
                              <w:t>____________________________________________________________________________________</w:t>
                            </w:r>
                          </w:p>
                          <w:p w14:paraId="40A27AD1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344E6B42" w14:textId="77777777" w:rsidR="001620F0" w:rsidRDefault="001620F0">
                            <w:pPr>
                              <w:ind w:right="221"/>
                              <w:jc w:val="both"/>
                            </w:pPr>
                          </w:p>
                          <w:p w14:paraId="3F7599D2" w14:textId="77777777" w:rsidR="001620F0" w:rsidRDefault="00000000">
                            <w:pPr>
                              <w:ind w:left="5664"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val="es-MX" w:bidi="ar-SA"/>
                              </w:rPr>
                              <w:t xml:space="preserve"> ___________________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6"/>
                                <w:szCs w:val="16"/>
                                <w:lang w:val="es-MX" w:bidi="ar-SA"/>
                              </w:rPr>
                              <w:t xml:space="preserve">         RECIBIDO POR: ADMINISTRACIÓN</w:t>
                            </w:r>
                          </w:p>
                          <w:p w14:paraId="1D9AD4C6" w14:textId="77777777" w:rsidR="001620F0" w:rsidRDefault="00000000">
                            <w:pPr>
                              <w:ind w:left="6372" w:right="221"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16"/>
                                <w:szCs w:val="16"/>
                                <w:lang w:val="es-MX" w:bidi="ar-SA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874063" id="Forma libre: forma 818457544" o:spid="_x0000_s1034" style="position:absolute;margin-left:-19.5pt;margin-top:4.3pt;width:505.75pt;height:650.1pt;z-index: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423029,8256273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" adj="-11796480,,5400" path="m60959,at,,121918,121918,60959,,,60959l,8195314at,8134355,121918,8256273,,8195314,60959,8256273l6362070,8256273at6301111,8134355,6423029,8256273,6362070,8256273,6423029,8195314l6423029,60959at6301111,,6423029,121918,6423029,60959,6362070,l60959,xe" strokeweight="1.76019mm">
                <v:stroke joinstyle="miter"/>
                <v:formulas/>
                <v:path arrowok="t" o:connecttype="custom" o:connectlocs="3211515,0;6423029,4128137;3211515,8256273;0,4128137" o:connectangles="270,0,90,180" textboxrect="17855,17855,6405174,8238418"/>
                <v:textbox>
                  <w:txbxContent>
                    <w:p w14:paraId="7BC34491" w14:textId="77777777" w:rsidR="001620F0" w:rsidRDefault="001620F0">
                      <w:pPr>
                        <w:ind w:right="221"/>
                        <w:jc w:val="center"/>
                      </w:pPr>
                    </w:p>
                    <w:p w14:paraId="0D2A7ACC" w14:textId="77777777" w:rsidR="001620F0" w:rsidRDefault="001620F0">
                      <w:pPr>
                        <w:ind w:right="221"/>
                        <w:jc w:val="center"/>
                      </w:pPr>
                    </w:p>
                    <w:p w14:paraId="31B58AD9" w14:textId="77777777" w:rsidR="001620F0" w:rsidRDefault="001620F0">
                      <w:pPr>
                        <w:ind w:right="221"/>
                        <w:jc w:val="center"/>
                      </w:pPr>
                    </w:p>
                    <w:p w14:paraId="1C9C7D27" w14:textId="77777777" w:rsidR="001620F0" w:rsidRDefault="00000000">
                      <w:pPr>
                        <w:ind w:right="221"/>
                        <w:jc w:val="center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8"/>
                          <w:szCs w:val="28"/>
                          <w:lang w:bidi="ar-SA"/>
                        </w:rPr>
                        <w:t>DOCUMENTACIÓN PRESENTADA</w:t>
                      </w:r>
                    </w:p>
                    <w:p w14:paraId="3A79FE3C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751B1F0E" w14:textId="77777777" w:rsidR="001620F0" w:rsidRDefault="00000000">
                      <w:pPr>
                        <w:ind w:right="221"/>
                        <w:jc w:val="center"/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>VII PROMOCIÓN DEL DIPLOMADO EN ESTADÍSTIA APLICADA</w:t>
                      </w:r>
                    </w:p>
                    <w:p w14:paraId="2C83656E" w14:textId="77777777" w:rsidR="001620F0" w:rsidRDefault="00000000">
                      <w:pPr>
                        <w:ind w:right="221"/>
                        <w:jc w:val="center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bidi="ar-SA"/>
                        </w:rPr>
                        <w:t>MODALIDAD VIRTUAL 2026-2027</w:t>
                      </w:r>
                    </w:p>
                    <w:p w14:paraId="47D704DA" w14:textId="77777777" w:rsidR="001620F0" w:rsidRDefault="001620F0">
                      <w:pPr>
                        <w:spacing w:line="240" w:lineRule="exact"/>
                        <w:ind w:right="221"/>
                        <w:jc w:val="both"/>
                      </w:pPr>
                    </w:p>
                    <w:p w14:paraId="1EE1FB82" w14:textId="77777777" w:rsidR="001620F0" w:rsidRDefault="001620F0">
                      <w:pPr>
                        <w:spacing w:line="240" w:lineRule="exact"/>
                        <w:ind w:right="221"/>
                        <w:jc w:val="both"/>
                      </w:pPr>
                    </w:p>
                    <w:p w14:paraId="5E7A7BAC" w14:textId="77777777" w:rsidR="001620F0" w:rsidRDefault="00000000">
                      <w:pPr>
                        <w:spacing w:line="240" w:lineRule="exact"/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lang w:bidi="ar-SA"/>
                        </w:rPr>
                        <w:t>POSTULANTE: _______________________________    ______________________________</w:t>
                      </w:r>
                    </w:p>
                    <w:p w14:paraId="1BE76056" w14:textId="77777777" w:rsidR="001620F0" w:rsidRDefault="00000000">
                      <w:pPr>
                        <w:spacing w:line="240" w:lineRule="exact"/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18"/>
                          <w:szCs w:val="18"/>
                          <w:lang w:bidi="ar-SA"/>
                        </w:rPr>
                        <w:t xml:space="preserve">                        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16"/>
                          <w:szCs w:val="16"/>
                          <w:lang w:bidi="ar-SA"/>
                        </w:rPr>
                        <w:t>PRIMER Y SEGUNDO APELLIDO                                       PRIMER Y SEGUNDO NOMBRE</w:t>
                      </w:r>
                    </w:p>
                    <w:p w14:paraId="16677778" w14:textId="77777777" w:rsidR="001620F0" w:rsidRDefault="001620F0">
                      <w:pPr>
                        <w:spacing w:line="240" w:lineRule="exact"/>
                        <w:ind w:right="221"/>
                        <w:jc w:val="both"/>
                      </w:pPr>
                    </w:p>
                    <w:p w14:paraId="1A5F013A" w14:textId="77777777" w:rsidR="001620F0" w:rsidRDefault="001620F0">
                      <w:pPr>
                        <w:spacing w:line="240" w:lineRule="exact"/>
                        <w:ind w:right="221"/>
                        <w:jc w:val="both"/>
                      </w:pPr>
                    </w:p>
                    <w:p w14:paraId="49BEBE40" w14:textId="77777777" w:rsidR="001620F0" w:rsidRDefault="001620F0">
                      <w:pPr>
                        <w:spacing w:line="240" w:lineRule="exact"/>
                        <w:ind w:right="221"/>
                        <w:jc w:val="both"/>
                      </w:pPr>
                    </w:p>
                    <w:p w14:paraId="35956F39" w14:textId="77777777" w:rsidR="001620F0" w:rsidRDefault="00000000">
                      <w:pPr>
                        <w:spacing w:line="240" w:lineRule="exact"/>
                        <w:ind w:right="221"/>
                        <w:jc w:val="both"/>
                      </w:pPr>
                      <w:r>
                        <w:t xml:space="preserve">  </w:t>
                      </w:r>
                    </w:p>
                    <w:p w14:paraId="40D8AC9B" w14:textId="77777777" w:rsidR="001620F0" w:rsidRDefault="00000000">
                      <w:pPr>
                        <w:spacing w:line="480" w:lineRule="auto"/>
                        <w:ind w:left="714" w:right="221" w:hanging="357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0"/>
                          <w:szCs w:val="20"/>
                          <w:lang w:bidi="ar-SA"/>
                        </w:rPr>
                        <w:t xml:space="preserve">FORMULARIO DE INSCRIPCIÓN DEBIDAMENTE LLENAD                       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noProof/>
                          <w:color w:val="262626"/>
                          <w:sz w:val="20"/>
                          <w:szCs w:val="20"/>
                          <w:lang w:bidi="ar-SA"/>
                        </w:rPr>
                        <w:drawing>
                          <wp:inline distT="0" distB="0" distL="0" distR="0" wp14:anchorId="33335A39" wp14:editId="5418FC05">
                            <wp:extent cx="285750" cy="266703"/>
                            <wp:effectExtent l="0" t="0" r="6350" b="0"/>
                            <wp:docPr id="1163633271" name="Imagen 8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5750" cy="2667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629A69" w14:textId="77777777" w:rsidR="001620F0" w:rsidRDefault="00000000">
                      <w:pPr>
                        <w:spacing w:line="480" w:lineRule="auto"/>
                        <w:ind w:left="714" w:right="221" w:hanging="357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0"/>
                          <w:szCs w:val="20"/>
                          <w:lang w:bidi="ar-SA"/>
                        </w:rPr>
                        <w:t xml:space="preserve">CARTA DE INTERES (Expresando los motivos para ingresar)                             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noProof/>
                          <w:color w:val="262626"/>
                          <w:sz w:val="20"/>
                          <w:szCs w:val="20"/>
                          <w:lang w:bidi="ar-SA"/>
                        </w:rPr>
                        <w:drawing>
                          <wp:inline distT="0" distB="0" distL="0" distR="0" wp14:anchorId="5D893850" wp14:editId="74422F80">
                            <wp:extent cx="285750" cy="266703"/>
                            <wp:effectExtent l="0" t="0" r="6350" b="0"/>
                            <wp:docPr id="1921465080" name="Imagen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5750" cy="2667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CAA1C3" w14:textId="77777777" w:rsidR="001620F0" w:rsidRDefault="00000000">
                      <w:pPr>
                        <w:spacing w:line="480" w:lineRule="auto"/>
                        <w:ind w:left="714" w:right="221" w:hanging="357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0"/>
                          <w:szCs w:val="20"/>
                          <w:lang w:bidi="ar-SA"/>
                        </w:rPr>
                        <w:t xml:space="preserve">CARTA COMPROMISO                                                                                             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noProof/>
                          <w:color w:val="262626"/>
                          <w:sz w:val="20"/>
                          <w:szCs w:val="20"/>
                          <w:lang w:bidi="ar-SA"/>
                        </w:rPr>
                        <w:drawing>
                          <wp:inline distT="0" distB="0" distL="0" distR="0" wp14:anchorId="2A25248F" wp14:editId="6DF83A5E">
                            <wp:extent cx="285750" cy="266703"/>
                            <wp:effectExtent l="0" t="0" r="6350" b="0"/>
                            <wp:docPr id="1948202581" name="Imagen 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5750" cy="2667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0AC73BB" w14:textId="77777777" w:rsidR="001620F0" w:rsidRDefault="00000000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spacing w:line="480" w:lineRule="auto"/>
                        <w:ind w:right="221"/>
                        <w:jc w:val="both"/>
                      </w:pPr>
                      <w:r>
                        <w:rPr>
                          <w:rFonts w:ascii="Times New Roman" w:hAnsi="Times New Roman"/>
                          <w:b/>
                          <w:color w:val="262626"/>
                          <w:sz w:val="20"/>
                          <w:szCs w:val="20"/>
                        </w:rPr>
                        <w:t xml:space="preserve">FOTOCOPIA DE SU DNI O PASAPORTE                                                                                  </w:t>
                      </w:r>
                      <w:r>
                        <w:rPr>
                          <w:rFonts w:ascii="Times New Roman" w:hAnsi="Times New Roman"/>
                          <w:b/>
                          <w:noProof/>
                          <w:color w:val="262626"/>
                          <w:sz w:val="20"/>
                          <w:szCs w:val="20"/>
                        </w:rPr>
                        <w:drawing>
                          <wp:inline distT="0" distB="0" distL="0" distR="0" wp14:anchorId="66E41FBB" wp14:editId="58A2453D">
                            <wp:extent cx="285750" cy="266703"/>
                            <wp:effectExtent l="0" t="0" r="6350" b="0"/>
                            <wp:docPr id="1736626781" name="Imagen 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5750" cy="2667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2E0A81F" w14:textId="77777777" w:rsidR="001620F0" w:rsidRDefault="00000000">
                      <w:pPr>
                        <w:ind w:left="714" w:right="221" w:hanging="357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0"/>
                          <w:szCs w:val="20"/>
                          <w:lang w:bidi="ar-SA"/>
                        </w:rPr>
                        <w:t xml:space="preserve">CURRICULUM VITAE ACTUALIZADO Y RESUMIDO                                       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noProof/>
                          <w:color w:val="262626"/>
                          <w:sz w:val="20"/>
                          <w:szCs w:val="20"/>
                          <w:lang w:bidi="ar-SA"/>
                        </w:rPr>
                        <w:drawing>
                          <wp:inline distT="0" distB="0" distL="0" distR="0" wp14:anchorId="64471C1C" wp14:editId="170E4E0B">
                            <wp:extent cx="285750" cy="266703"/>
                            <wp:effectExtent l="0" t="0" r="6350" b="0"/>
                            <wp:docPr id="485381040" name="Imagen 5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5750" cy="2667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9E8947" w14:textId="77777777" w:rsidR="001620F0" w:rsidRDefault="001620F0">
                      <w:pPr>
                        <w:ind w:left="714" w:right="221" w:hanging="357"/>
                        <w:jc w:val="both"/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0"/>
                          <w:szCs w:val="20"/>
                          <w:lang w:bidi="ar-SA"/>
                        </w:rPr>
                      </w:pPr>
                    </w:p>
                    <w:p w14:paraId="50051E5E" w14:textId="77777777" w:rsidR="001620F0" w:rsidRDefault="00000000">
                      <w:pPr>
                        <w:pStyle w:val="Prrafodelista"/>
                        <w:numPr>
                          <w:ilvl w:val="0"/>
                          <w:numId w:val="14"/>
                        </w:numPr>
                        <w:ind w:right="221"/>
                        <w:jc w:val="both"/>
                      </w:pPr>
                      <w:r>
                        <w:rPr>
                          <w:rFonts w:ascii="Times New Roman" w:hAnsi="Times New Roman"/>
                          <w:b/>
                          <w:color w:val="262626"/>
                          <w:sz w:val="20"/>
                          <w:szCs w:val="20"/>
                        </w:rPr>
                        <w:t xml:space="preserve">FOTOCOPIA DE TÍTULO DE PREGRADO                                                                                </w:t>
                      </w:r>
                      <w:r>
                        <w:rPr>
                          <w:rFonts w:ascii="Times New Roman" w:hAnsi="Times New Roman"/>
                          <w:b/>
                          <w:noProof/>
                          <w:color w:val="262626"/>
                          <w:sz w:val="20"/>
                          <w:szCs w:val="20"/>
                        </w:rPr>
                        <w:drawing>
                          <wp:inline distT="0" distB="0" distL="0" distR="0" wp14:anchorId="1AD4B6BE" wp14:editId="6D735A15">
                            <wp:extent cx="285750" cy="266703"/>
                            <wp:effectExtent l="0" t="0" r="6350" b="0"/>
                            <wp:docPr id="1710852240" name="Imagen 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5750" cy="2667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F6AD11D" w14:textId="77777777" w:rsidR="001620F0" w:rsidRDefault="001620F0">
                      <w:pPr>
                        <w:ind w:left="357" w:right="221"/>
                        <w:jc w:val="both"/>
                        <w:rPr>
                          <w:rFonts w:ascii="Times New Roman" w:hAnsi="Times New Roman"/>
                          <w:b/>
                          <w:color w:val="262626"/>
                          <w:sz w:val="20"/>
                          <w:szCs w:val="20"/>
                        </w:rPr>
                      </w:pPr>
                    </w:p>
                    <w:p w14:paraId="6FE544FC" w14:textId="77777777" w:rsidR="001620F0" w:rsidRDefault="00000000">
                      <w:pPr>
                        <w:pStyle w:val="Prrafodelista"/>
                        <w:numPr>
                          <w:ilvl w:val="0"/>
                          <w:numId w:val="15"/>
                        </w:numPr>
                        <w:spacing w:line="480" w:lineRule="auto"/>
                        <w:ind w:right="221"/>
                        <w:jc w:val="both"/>
                      </w:pPr>
                      <w:r>
                        <w:rPr>
                          <w:rFonts w:ascii="Times New Roman" w:hAnsi="Times New Roman"/>
                          <w:b/>
                          <w:color w:val="262626"/>
                          <w:sz w:val="20"/>
                          <w:szCs w:val="20"/>
                        </w:rPr>
                        <w:t xml:space="preserve">FOTOGRAFÍA TAMAÑO CARNÉ                                                                                                 </w:t>
                      </w:r>
                      <w:r>
                        <w:rPr>
                          <w:rFonts w:ascii="Times New Roman" w:hAnsi="Times New Roman"/>
                          <w:b/>
                          <w:noProof/>
                          <w:color w:val="262626"/>
                          <w:sz w:val="20"/>
                          <w:szCs w:val="20"/>
                        </w:rPr>
                        <w:drawing>
                          <wp:inline distT="0" distB="0" distL="0" distR="0" wp14:anchorId="7D53C745" wp14:editId="121094A3">
                            <wp:extent cx="285750" cy="266703"/>
                            <wp:effectExtent l="0" t="0" r="6350" b="0"/>
                            <wp:docPr id="758916538" name="Imagen 7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5750" cy="2667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hAnsi="Times New Roman"/>
                          <w:b/>
                          <w:color w:val="262626"/>
                          <w:sz w:val="20"/>
                          <w:szCs w:val="20"/>
                        </w:rPr>
                        <w:t xml:space="preserve">                                                    </w:t>
                      </w:r>
                    </w:p>
                    <w:p w14:paraId="499476B3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5F9A944E" w14:textId="77777777" w:rsidR="001620F0" w:rsidRDefault="00000000">
                      <w:pPr>
                        <w:spacing w:line="480" w:lineRule="auto"/>
                        <w:ind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0"/>
                          <w:szCs w:val="20"/>
                          <w:lang w:bidi="ar-SA"/>
                        </w:rPr>
                        <w:t>OBSERVACIONES:</w:t>
                      </w:r>
                    </w:p>
                    <w:p w14:paraId="48386806" w14:textId="77777777" w:rsidR="001620F0" w:rsidRDefault="00000000">
                      <w:pPr>
                        <w:spacing w:line="480" w:lineRule="auto"/>
                        <w:ind w:left="720"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0"/>
                          <w:szCs w:val="20"/>
                          <w:lang w:bidi="ar-SA"/>
                        </w:rPr>
                        <w:t>____________________________________________________________________________________</w:t>
                      </w:r>
                    </w:p>
                    <w:p w14:paraId="36FB9967" w14:textId="77777777" w:rsidR="001620F0" w:rsidRDefault="00000000">
                      <w:pPr>
                        <w:spacing w:line="480" w:lineRule="auto"/>
                        <w:ind w:left="360"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0"/>
                          <w:szCs w:val="20"/>
                          <w:lang w:bidi="ar-SA"/>
                        </w:rPr>
                        <w:t xml:space="preserve">       ____________________________________________________________________________________</w:t>
                      </w:r>
                    </w:p>
                    <w:p w14:paraId="6D38DB7B" w14:textId="77777777" w:rsidR="001620F0" w:rsidRDefault="00000000">
                      <w:pPr>
                        <w:spacing w:line="480" w:lineRule="auto"/>
                        <w:ind w:left="720"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0"/>
                          <w:szCs w:val="20"/>
                          <w:lang w:bidi="ar-SA"/>
                        </w:rPr>
                        <w:t>____________________________________________________________________________________</w:t>
                      </w:r>
                    </w:p>
                    <w:p w14:paraId="3949006F" w14:textId="77777777" w:rsidR="001620F0" w:rsidRDefault="00000000">
                      <w:pPr>
                        <w:spacing w:line="480" w:lineRule="auto"/>
                        <w:ind w:left="720"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262626"/>
                          <w:sz w:val="20"/>
                          <w:szCs w:val="20"/>
                          <w:lang w:bidi="ar-SA"/>
                        </w:rPr>
                        <w:t>____________________________________________________________________________________</w:t>
                      </w:r>
                    </w:p>
                    <w:p w14:paraId="40A27AD1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344E6B42" w14:textId="77777777" w:rsidR="001620F0" w:rsidRDefault="001620F0">
                      <w:pPr>
                        <w:ind w:right="221"/>
                        <w:jc w:val="both"/>
                      </w:pPr>
                    </w:p>
                    <w:p w14:paraId="3F7599D2" w14:textId="77777777" w:rsidR="001620F0" w:rsidRDefault="00000000">
                      <w:pPr>
                        <w:ind w:left="5664"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val="es-MX" w:bidi="ar-SA"/>
                        </w:rPr>
                        <w:t xml:space="preserve"> ___________________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sz w:val="16"/>
                          <w:szCs w:val="16"/>
                          <w:lang w:val="es-MX" w:bidi="ar-SA"/>
                        </w:rPr>
                        <w:t xml:space="preserve">         RECIBIDO POR: ADMINISTRACIÓN</w:t>
                      </w:r>
                    </w:p>
                    <w:p w14:paraId="1D9AD4C6" w14:textId="77777777" w:rsidR="001620F0" w:rsidRDefault="00000000">
                      <w:pPr>
                        <w:ind w:left="6372" w:right="221"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16"/>
                          <w:szCs w:val="16"/>
                          <w:lang w:val="es-MX" w:bidi="ar-SA"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620F0">
      <w:headerReference w:type="default" r:id="rId11"/>
      <w:pgSz w:w="12240" w:h="15840"/>
      <w:pgMar w:top="1440" w:right="1440" w:bottom="1440" w:left="1440" w:header="7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AFBC36" w14:textId="77777777" w:rsidR="0078093B" w:rsidRDefault="0078093B">
      <w:r>
        <w:separator/>
      </w:r>
    </w:p>
  </w:endnote>
  <w:endnote w:type="continuationSeparator" w:id="0">
    <w:p w14:paraId="7B8EB6F6" w14:textId="77777777" w:rsidR="0078093B" w:rsidRDefault="0078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Noto Sans Devanagari">
    <w:panose1 w:val="020B0604020202020204"/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BF9E26" w14:textId="77777777" w:rsidR="0078093B" w:rsidRDefault="0078093B">
      <w:r>
        <w:rPr>
          <w:color w:val="000000"/>
        </w:rPr>
        <w:separator/>
      </w:r>
    </w:p>
  </w:footnote>
  <w:footnote w:type="continuationSeparator" w:id="0">
    <w:p w14:paraId="4EBFC292" w14:textId="77777777" w:rsidR="0078093B" w:rsidRDefault="007809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8932E5" w14:textId="77777777" w:rsidR="00000000" w:rsidRDefault="00000000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C7A9C4D" wp14:editId="46CB0925">
          <wp:simplePos x="0" y="0"/>
          <wp:positionH relativeFrom="column">
            <wp:posOffset>2383200</wp:posOffset>
          </wp:positionH>
          <wp:positionV relativeFrom="paragraph">
            <wp:posOffset>-215249</wp:posOffset>
          </wp:positionV>
          <wp:extent cx="1652778" cy="595091"/>
          <wp:effectExtent l="0" t="0" r="0" b="1809"/>
          <wp:wrapNone/>
          <wp:docPr id="1988323583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 t="17244" b="17814"/>
                  <a:stretch>
                    <a:fillRect/>
                  </a:stretch>
                </pic:blipFill>
                <pic:spPr>
                  <a:xfrm>
                    <a:off x="0" y="0"/>
                    <a:ext cx="1652778" cy="59509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62A9BBE" wp14:editId="5BA5B6EA">
          <wp:simplePos x="0" y="0"/>
          <wp:positionH relativeFrom="column">
            <wp:posOffset>1384950</wp:posOffset>
          </wp:positionH>
          <wp:positionV relativeFrom="paragraph">
            <wp:posOffset>-240852</wp:posOffset>
          </wp:positionV>
          <wp:extent cx="678942" cy="678942"/>
          <wp:effectExtent l="0" t="0" r="0" b="0"/>
          <wp:wrapNone/>
          <wp:docPr id="967411547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8942" cy="67894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7F67289D" wp14:editId="338E07AC">
          <wp:simplePos x="0" y="0"/>
          <wp:positionH relativeFrom="column">
            <wp:posOffset>-120609</wp:posOffset>
          </wp:positionH>
          <wp:positionV relativeFrom="paragraph">
            <wp:posOffset>-188640</wp:posOffset>
          </wp:positionV>
          <wp:extent cx="1200241" cy="585398"/>
          <wp:effectExtent l="0" t="0" r="0" b="0"/>
          <wp:wrapNone/>
          <wp:docPr id="975727319" name="Imagen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0241" cy="5853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564917"/>
    <w:multiLevelType w:val="multilevel"/>
    <w:tmpl w:val="80C44F5C"/>
    <w:styleLink w:val="WW8Num9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AFA4637"/>
    <w:multiLevelType w:val="multilevel"/>
    <w:tmpl w:val="D37A8768"/>
    <w:styleLink w:val="WW8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11702980"/>
    <w:multiLevelType w:val="multilevel"/>
    <w:tmpl w:val="BA501FD0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19806D81"/>
    <w:multiLevelType w:val="multilevel"/>
    <w:tmpl w:val="6F08EE56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1E4A4218"/>
    <w:multiLevelType w:val="multilevel"/>
    <w:tmpl w:val="88E0767A"/>
    <w:styleLink w:val="WW8Num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23901695"/>
    <w:multiLevelType w:val="multilevel"/>
    <w:tmpl w:val="EBD26FE0"/>
    <w:lvl w:ilvl="0">
      <w:start w:val="1"/>
      <w:numFmt w:val="decimal"/>
      <w:lvlText w:val="(%1)"/>
      <w:lvlJc w:val="left"/>
      <w:pPr>
        <w:ind w:left="717" w:hanging="360"/>
      </w:pPr>
      <w:rPr>
        <w:rFonts w:ascii="Times New Roman" w:eastAsia="Calibri" w:hAnsi="Times New Roman" w:cs="Times New Roman"/>
        <w:b/>
        <w:color w:val="262626"/>
        <w:sz w:val="20"/>
      </w:rPr>
    </w:lvl>
    <w:lvl w:ilvl="1">
      <w:start w:val="1"/>
      <w:numFmt w:val="lowerLetter"/>
      <w:lvlText w:val="."/>
      <w:lvlJc w:val="left"/>
      <w:pPr>
        <w:ind w:left="1437" w:hanging="360"/>
      </w:pPr>
    </w:lvl>
    <w:lvl w:ilvl="2">
      <w:start w:val="1"/>
      <w:numFmt w:val="lowerRoman"/>
      <w:lvlText w:val="."/>
      <w:lvlJc w:val="right"/>
      <w:pPr>
        <w:ind w:left="2157" w:hanging="180"/>
      </w:pPr>
    </w:lvl>
    <w:lvl w:ilvl="3">
      <w:start w:val="1"/>
      <w:numFmt w:val="decimal"/>
      <w:lvlText w:val="."/>
      <w:lvlJc w:val="left"/>
      <w:pPr>
        <w:ind w:left="2877" w:hanging="360"/>
      </w:pPr>
    </w:lvl>
    <w:lvl w:ilvl="4">
      <w:start w:val="1"/>
      <w:numFmt w:val="lowerLetter"/>
      <w:lvlText w:val="."/>
      <w:lvlJc w:val="left"/>
      <w:pPr>
        <w:ind w:left="3597" w:hanging="360"/>
      </w:pPr>
    </w:lvl>
    <w:lvl w:ilvl="5">
      <w:start w:val="1"/>
      <w:numFmt w:val="lowerRoman"/>
      <w:lvlText w:val="."/>
      <w:lvlJc w:val="right"/>
      <w:pPr>
        <w:ind w:left="4317" w:hanging="180"/>
      </w:pPr>
    </w:lvl>
    <w:lvl w:ilvl="6">
      <w:start w:val="1"/>
      <w:numFmt w:val="decimal"/>
      <w:lvlText w:val="."/>
      <w:lvlJc w:val="left"/>
      <w:pPr>
        <w:ind w:left="5037" w:hanging="360"/>
      </w:pPr>
    </w:lvl>
    <w:lvl w:ilvl="7">
      <w:start w:val="1"/>
      <w:numFmt w:val="lowerLetter"/>
      <w:lvlText w:val="."/>
      <w:lvlJc w:val="left"/>
      <w:pPr>
        <w:ind w:left="5757" w:hanging="360"/>
      </w:pPr>
    </w:lvl>
    <w:lvl w:ilvl="8">
      <w:start w:val="1"/>
      <w:numFmt w:val="lowerRoman"/>
      <w:lvlText w:val="."/>
      <w:lvlJc w:val="right"/>
      <w:pPr>
        <w:ind w:left="6477" w:hanging="180"/>
      </w:pPr>
    </w:lvl>
  </w:abstractNum>
  <w:abstractNum w:abstractNumId="6" w15:restartNumberingAfterBreak="0">
    <w:nsid w:val="2D8B7A54"/>
    <w:multiLevelType w:val="multilevel"/>
    <w:tmpl w:val="912A7ECA"/>
    <w:lvl w:ilvl="0">
      <w:start w:val="1"/>
      <w:numFmt w:val="decimal"/>
      <w:lvlText w:val="(%1)"/>
      <w:lvlJc w:val="left"/>
      <w:pPr>
        <w:ind w:left="717" w:hanging="360"/>
      </w:pPr>
      <w:rPr>
        <w:rFonts w:ascii="Times New Roman" w:hAnsi="Times New Roman"/>
        <w:b/>
        <w:color w:val="262626"/>
        <w:sz w:val="20"/>
      </w:rPr>
    </w:lvl>
    <w:lvl w:ilvl="1">
      <w:start w:val="1"/>
      <w:numFmt w:val="lowerLetter"/>
      <w:lvlText w:val="."/>
      <w:lvlJc w:val="left"/>
      <w:pPr>
        <w:ind w:left="1437" w:hanging="360"/>
      </w:pPr>
    </w:lvl>
    <w:lvl w:ilvl="2">
      <w:start w:val="1"/>
      <w:numFmt w:val="lowerRoman"/>
      <w:lvlText w:val="."/>
      <w:lvlJc w:val="right"/>
      <w:pPr>
        <w:ind w:left="2157" w:hanging="180"/>
      </w:pPr>
    </w:lvl>
    <w:lvl w:ilvl="3">
      <w:start w:val="1"/>
      <w:numFmt w:val="decimal"/>
      <w:lvlText w:val="."/>
      <w:lvlJc w:val="left"/>
      <w:pPr>
        <w:ind w:left="2877" w:hanging="360"/>
      </w:pPr>
    </w:lvl>
    <w:lvl w:ilvl="4">
      <w:start w:val="1"/>
      <w:numFmt w:val="lowerLetter"/>
      <w:lvlText w:val="."/>
      <w:lvlJc w:val="left"/>
      <w:pPr>
        <w:ind w:left="3597" w:hanging="360"/>
      </w:pPr>
    </w:lvl>
    <w:lvl w:ilvl="5">
      <w:start w:val="1"/>
      <w:numFmt w:val="lowerRoman"/>
      <w:lvlText w:val="."/>
      <w:lvlJc w:val="right"/>
      <w:pPr>
        <w:ind w:left="4317" w:hanging="180"/>
      </w:pPr>
    </w:lvl>
    <w:lvl w:ilvl="6">
      <w:start w:val="1"/>
      <w:numFmt w:val="decimal"/>
      <w:lvlText w:val="."/>
      <w:lvlJc w:val="left"/>
      <w:pPr>
        <w:ind w:left="5037" w:hanging="360"/>
      </w:pPr>
    </w:lvl>
    <w:lvl w:ilvl="7">
      <w:start w:val="1"/>
      <w:numFmt w:val="lowerLetter"/>
      <w:lvlText w:val="."/>
      <w:lvlJc w:val="left"/>
      <w:pPr>
        <w:ind w:left="5757" w:hanging="360"/>
      </w:pPr>
    </w:lvl>
    <w:lvl w:ilvl="8">
      <w:start w:val="1"/>
      <w:numFmt w:val="lowerRoman"/>
      <w:lvlText w:val="."/>
      <w:lvlJc w:val="right"/>
      <w:pPr>
        <w:ind w:left="6477" w:hanging="180"/>
      </w:pPr>
    </w:lvl>
  </w:abstractNum>
  <w:abstractNum w:abstractNumId="7" w15:restartNumberingAfterBreak="0">
    <w:nsid w:val="2D8F13BC"/>
    <w:multiLevelType w:val="multilevel"/>
    <w:tmpl w:val="82822600"/>
    <w:lvl w:ilvl="0">
      <w:start w:val="1"/>
      <w:numFmt w:val="decimal"/>
      <w:lvlText w:val="(%1)"/>
      <w:lvlJc w:val="left"/>
      <w:pPr>
        <w:ind w:left="717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."/>
      <w:lvlJc w:val="left"/>
      <w:pPr>
        <w:ind w:left="1437" w:hanging="360"/>
      </w:pPr>
    </w:lvl>
    <w:lvl w:ilvl="2">
      <w:start w:val="1"/>
      <w:numFmt w:val="lowerRoman"/>
      <w:lvlText w:val="."/>
      <w:lvlJc w:val="right"/>
      <w:pPr>
        <w:ind w:left="2157" w:hanging="180"/>
      </w:pPr>
    </w:lvl>
    <w:lvl w:ilvl="3">
      <w:start w:val="1"/>
      <w:numFmt w:val="decimal"/>
      <w:lvlText w:val="."/>
      <w:lvlJc w:val="left"/>
      <w:pPr>
        <w:ind w:left="2877" w:hanging="360"/>
      </w:pPr>
    </w:lvl>
    <w:lvl w:ilvl="4">
      <w:start w:val="1"/>
      <w:numFmt w:val="lowerLetter"/>
      <w:lvlText w:val="."/>
      <w:lvlJc w:val="left"/>
      <w:pPr>
        <w:ind w:left="3597" w:hanging="360"/>
      </w:pPr>
    </w:lvl>
    <w:lvl w:ilvl="5">
      <w:start w:val="1"/>
      <w:numFmt w:val="lowerRoman"/>
      <w:lvlText w:val="."/>
      <w:lvlJc w:val="right"/>
      <w:pPr>
        <w:ind w:left="4317" w:hanging="180"/>
      </w:pPr>
    </w:lvl>
    <w:lvl w:ilvl="6">
      <w:start w:val="1"/>
      <w:numFmt w:val="decimal"/>
      <w:lvlText w:val="."/>
      <w:lvlJc w:val="left"/>
      <w:pPr>
        <w:ind w:left="5037" w:hanging="360"/>
      </w:pPr>
    </w:lvl>
    <w:lvl w:ilvl="7">
      <w:start w:val="1"/>
      <w:numFmt w:val="lowerLetter"/>
      <w:lvlText w:val="."/>
      <w:lvlJc w:val="left"/>
      <w:pPr>
        <w:ind w:left="5757" w:hanging="360"/>
      </w:pPr>
    </w:lvl>
    <w:lvl w:ilvl="8">
      <w:start w:val="1"/>
      <w:numFmt w:val="lowerRoman"/>
      <w:lvlText w:val="."/>
      <w:lvlJc w:val="right"/>
      <w:pPr>
        <w:ind w:left="6477" w:hanging="180"/>
      </w:pPr>
    </w:lvl>
  </w:abstractNum>
  <w:abstractNum w:abstractNumId="8" w15:restartNumberingAfterBreak="0">
    <w:nsid w:val="362736A3"/>
    <w:multiLevelType w:val="multilevel"/>
    <w:tmpl w:val="B3BCB4BC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386E19C3"/>
    <w:multiLevelType w:val="multilevel"/>
    <w:tmpl w:val="FF98033E"/>
    <w:styleLink w:val="WW8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4CC86A28"/>
    <w:multiLevelType w:val="multilevel"/>
    <w:tmpl w:val="A9E89622"/>
    <w:styleLink w:val="WW8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4D0044D3"/>
    <w:multiLevelType w:val="multilevel"/>
    <w:tmpl w:val="41920D4A"/>
    <w:styleLink w:val="WW8Num6"/>
    <w:lvl w:ilvl="0">
      <w:start w:val="1"/>
      <w:numFmt w:val="decimal"/>
      <w:lvlText w:val="%1."/>
      <w:lvlJc w:val="left"/>
      <w:pPr>
        <w:ind w:left="945" w:hanging="360"/>
      </w:pPr>
    </w:lvl>
    <w:lvl w:ilvl="1">
      <w:start w:val="1"/>
      <w:numFmt w:val="lowerLetter"/>
      <w:lvlText w:val="%1.%2."/>
      <w:lvlJc w:val="left"/>
      <w:pPr>
        <w:ind w:left="1665" w:hanging="360"/>
      </w:pPr>
    </w:lvl>
    <w:lvl w:ilvl="2">
      <w:start w:val="1"/>
      <w:numFmt w:val="lowerRoman"/>
      <w:lvlText w:val="%1.%2.%3."/>
      <w:lvlJc w:val="right"/>
      <w:pPr>
        <w:ind w:left="2385" w:hanging="180"/>
      </w:pPr>
    </w:lvl>
    <w:lvl w:ilvl="3">
      <w:start w:val="1"/>
      <w:numFmt w:val="decimal"/>
      <w:lvlText w:val="%1.%2.%3.%4."/>
      <w:lvlJc w:val="left"/>
      <w:pPr>
        <w:ind w:left="3105" w:hanging="360"/>
      </w:pPr>
    </w:lvl>
    <w:lvl w:ilvl="4">
      <w:start w:val="1"/>
      <w:numFmt w:val="lowerLetter"/>
      <w:lvlText w:val="%1.%2.%3.%4.%5."/>
      <w:lvlJc w:val="left"/>
      <w:pPr>
        <w:ind w:left="3825" w:hanging="360"/>
      </w:pPr>
    </w:lvl>
    <w:lvl w:ilvl="5">
      <w:start w:val="1"/>
      <w:numFmt w:val="lowerRoman"/>
      <w:lvlText w:val="%1.%2.%3.%4.%5.%6."/>
      <w:lvlJc w:val="right"/>
      <w:pPr>
        <w:ind w:left="4545" w:hanging="180"/>
      </w:pPr>
    </w:lvl>
    <w:lvl w:ilvl="6">
      <w:start w:val="1"/>
      <w:numFmt w:val="decimal"/>
      <w:lvlText w:val="%1.%2.%3.%4.%5.%6.%7."/>
      <w:lvlJc w:val="left"/>
      <w:pPr>
        <w:ind w:left="5265" w:hanging="360"/>
      </w:pPr>
    </w:lvl>
    <w:lvl w:ilvl="7">
      <w:start w:val="1"/>
      <w:numFmt w:val="lowerLetter"/>
      <w:lvlText w:val="%1.%2.%3.%4.%5.%6.%7.%8."/>
      <w:lvlJc w:val="left"/>
      <w:pPr>
        <w:ind w:left="5985" w:hanging="360"/>
      </w:pPr>
    </w:lvl>
    <w:lvl w:ilvl="8">
      <w:start w:val="1"/>
      <w:numFmt w:val="lowerRoman"/>
      <w:lvlText w:val="%1.%2.%3.%4.%5.%6.%7.%8.%9."/>
      <w:lvlJc w:val="right"/>
      <w:pPr>
        <w:ind w:left="6705" w:hanging="180"/>
      </w:pPr>
    </w:lvl>
  </w:abstractNum>
  <w:abstractNum w:abstractNumId="12" w15:restartNumberingAfterBreak="0">
    <w:nsid w:val="53233761"/>
    <w:multiLevelType w:val="multilevel"/>
    <w:tmpl w:val="A910704A"/>
    <w:styleLink w:val="WW8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5E052180"/>
    <w:multiLevelType w:val="multilevel"/>
    <w:tmpl w:val="B096D830"/>
    <w:styleLink w:val="WW8Num1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7E0670C3"/>
    <w:multiLevelType w:val="multilevel"/>
    <w:tmpl w:val="4EAA5B18"/>
    <w:styleLink w:val="WW8Num7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301424537">
    <w:abstractNumId w:val="13"/>
  </w:num>
  <w:num w:numId="2" w16cid:durableId="253633665">
    <w:abstractNumId w:val="8"/>
  </w:num>
  <w:num w:numId="3" w16cid:durableId="1994947505">
    <w:abstractNumId w:val="3"/>
  </w:num>
  <w:num w:numId="4" w16cid:durableId="2088187282">
    <w:abstractNumId w:val="2"/>
  </w:num>
  <w:num w:numId="5" w16cid:durableId="805660286">
    <w:abstractNumId w:val="12"/>
  </w:num>
  <w:num w:numId="6" w16cid:durableId="382679947">
    <w:abstractNumId w:val="11"/>
  </w:num>
  <w:num w:numId="7" w16cid:durableId="189682450">
    <w:abstractNumId w:val="14"/>
  </w:num>
  <w:num w:numId="8" w16cid:durableId="1219171859">
    <w:abstractNumId w:val="4"/>
  </w:num>
  <w:num w:numId="9" w16cid:durableId="133258292">
    <w:abstractNumId w:val="0"/>
  </w:num>
  <w:num w:numId="10" w16cid:durableId="340623283">
    <w:abstractNumId w:val="1"/>
  </w:num>
  <w:num w:numId="11" w16cid:durableId="251666778">
    <w:abstractNumId w:val="10"/>
  </w:num>
  <w:num w:numId="12" w16cid:durableId="1771274211">
    <w:abstractNumId w:val="9"/>
  </w:num>
  <w:num w:numId="13" w16cid:durableId="976840061">
    <w:abstractNumId w:val="5"/>
  </w:num>
  <w:num w:numId="14" w16cid:durableId="662243282">
    <w:abstractNumId w:val="7"/>
  </w:num>
  <w:num w:numId="15" w16cid:durableId="97957313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620F0"/>
    <w:rsid w:val="001620F0"/>
    <w:rsid w:val="0078093B"/>
    <w:rsid w:val="009A6C7B"/>
    <w:rsid w:val="00BB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1F7DD2"/>
  <w15:docId w15:val="{C3E16C2F-AEF4-604D-A97E-C68EC0E4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oto Sans" w:hAnsi="Liberation Serif" w:cs="Noto Sans Devanagari"/>
        <w:kern w:val="3"/>
        <w:sz w:val="24"/>
        <w:szCs w:val="24"/>
        <w:lang w:val="es-HN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Standard"/>
    <w:next w:val="Standard"/>
    <w:uiPriority w:val="9"/>
    <w:qFormat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Standard"/>
    <w:next w:val="Standard"/>
    <w:uiPriority w:val="9"/>
    <w:semiHidden/>
    <w:unhideWhenUsed/>
    <w:qFormat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Standard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sz w:val="52"/>
      <w:szCs w:val="52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Noto Sans Devanagari"/>
      <w:sz w:val="24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Noto Sans Devanagari"/>
      <w:sz w:val="24"/>
    </w:rPr>
  </w:style>
  <w:style w:type="paragraph" w:styleId="Textodeglob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HeaderandFooter">
    <w:name w:val="Header and Footer"/>
    <w:basedOn w:val="Standard"/>
    <w:pPr>
      <w:suppressLineNumbers/>
      <w:tabs>
        <w:tab w:val="center" w:pos="4986"/>
        <w:tab w:val="right" w:pos="9972"/>
      </w:tabs>
    </w:pPr>
  </w:style>
  <w:style w:type="paragraph" w:styleId="Encabezado">
    <w:name w:val="header"/>
    <w:basedOn w:val="Standard"/>
  </w:style>
  <w:style w:type="paragraph" w:styleId="Piedepgina">
    <w:name w:val="footer"/>
    <w:basedOn w:val="Standard"/>
  </w:style>
  <w:style w:type="paragraph" w:styleId="Citadestacada">
    <w:name w:val="Intense Quote"/>
    <w:basedOn w:val="Standard"/>
    <w:next w:val="Standar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paragraph" w:styleId="Sinespaciado">
    <w:name w:val="No Spacing"/>
    <w:pPr>
      <w:widowControl/>
      <w:suppressAutoHyphens/>
    </w:pPr>
    <w:rPr>
      <w:rFonts w:ascii="Calibri" w:eastAsia="Calibri" w:hAnsi="Calibri" w:cs="Times New Roman"/>
      <w:sz w:val="22"/>
      <w:szCs w:val="22"/>
      <w:lang w:bidi="ar-SA"/>
    </w:rPr>
  </w:style>
  <w:style w:type="paragraph" w:styleId="Prrafodelista">
    <w:name w:val="List Paragraph"/>
    <w:basedOn w:val="Standard"/>
    <w:pPr>
      <w:ind w:left="720"/>
      <w:contextualSpacing/>
    </w:pPr>
  </w:style>
  <w:style w:type="character" w:customStyle="1" w:styleId="WW8Num5z0">
    <w:name w:val="WW8Num5z0"/>
  </w:style>
  <w:style w:type="character" w:customStyle="1" w:styleId="WW8Num7z0">
    <w:name w:val="WW8Num7z0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TextodegloboCar">
    <w:name w:val="Texto de globo Car"/>
    <w:rPr>
      <w:rFonts w:ascii="Tahoma" w:eastAsia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</w:style>
  <w:style w:type="character" w:customStyle="1" w:styleId="PiedepginaCar">
    <w:name w:val="Pie de página Car"/>
    <w:basedOn w:val="Fuentedeprrafopredeter"/>
  </w:style>
  <w:style w:type="character" w:styleId="Referenciaintensa">
    <w:name w:val="Intense Reference"/>
    <w:rPr>
      <w:b/>
      <w:bCs/>
      <w:smallCaps/>
      <w:color w:val="C0504D"/>
      <w:spacing w:val="5"/>
      <w:u w:val="single"/>
    </w:rPr>
  </w:style>
  <w:style w:type="character" w:styleId="Referenciasutil">
    <w:name w:val="Subtle Reference"/>
    <w:rPr>
      <w:smallCaps/>
      <w:color w:val="C0504D"/>
      <w:u w:val="single"/>
    </w:rPr>
  </w:style>
  <w:style w:type="character" w:customStyle="1" w:styleId="CitadestacadaCar">
    <w:name w:val="Cita destacada Car"/>
    <w:rPr>
      <w:b/>
      <w:bCs/>
      <w:i/>
      <w:iCs/>
      <w:color w:val="4F81BD"/>
    </w:rPr>
  </w:style>
  <w:style w:type="character" w:customStyle="1" w:styleId="TtuloCar">
    <w:name w:val="Título Car"/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1Car">
    <w:name w:val="Título 1 Car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Sinlista"/>
    <w:pPr>
      <w:numPr>
        <w:numId w:val="1"/>
      </w:numPr>
    </w:pPr>
  </w:style>
  <w:style w:type="numbering" w:customStyle="1" w:styleId="WW8Num2">
    <w:name w:val="WW8Num2"/>
    <w:basedOn w:val="Sinlista"/>
    <w:pPr>
      <w:numPr>
        <w:numId w:val="2"/>
      </w:numPr>
    </w:pPr>
  </w:style>
  <w:style w:type="numbering" w:customStyle="1" w:styleId="WW8Num3">
    <w:name w:val="WW8Num3"/>
    <w:basedOn w:val="Sinlista"/>
    <w:pPr>
      <w:numPr>
        <w:numId w:val="3"/>
      </w:numPr>
    </w:pPr>
  </w:style>
  <w:style w:type="numbering" w:customStyle="1" w:styleId="WW8Num4">
    <w:name w:val="WW8Num4"/>
    <w:basedOn w:val="Sinlista"/>
    <w:pPr>
      <w:numPr>
        <w:numId w:val="4"/>
      </w:numPr>
    </w:pPr>
  </w:style>
  <w:style w:type="numbering" w:customStyle="1" w:styleId="WW8Num5">
    <w:name w:val="WW8Num5"/>
    <w:basedOn w:val="Sinlista"/>
    <w:pPr>
      <w:numPr>
        <w:numId w:val="5"/>
      </w:numPr>
    </w:pPr>
  </w:style>
  <w:style w:type="numbering" w:customStyle="1" w:styleId="WW8Num6">
    <w:name w:val="WW8Num6"/>
    <w:basedOn w:val="Sinlista"/>
    <w:pPr>
      <w:numPr>
        <w:numId w:val="6"/>
      </w:numPr>
    </w:pPr>
  </w:style>
  <w:style w:type="numbering" w:customStyle="1" w:styleId="WW8Num7">
    <w:name w:val="WW8Num7"/>
    <w:basedOn w:val="Sinlista"/>
    <w:pPr>
      <w:numPr>
        <w:numId w:val="7"/>
      </w:numPr>
    </w:pPr>
  </w:style>
  <w:style w:type="numbering" w:customStyle="1" w:styleId="WW8Num8">
    <w:name w:val="WW8Num8"/>
    <w:basedOn w:val="Sinlista"/>
    <w:pPr>
      <w:numPr>
        <w:numId w:val="8"/>
      </w:numPr>
    </w:pPr>
  </w:style>
  <w:style w:type="numbering" w:customStyle="1" w:styleId="WW8Num9">
    <w:name w:val="WW8Num9"/>
    <w:basedOn w:val="Sinlista"/>
    <w:pPr>
      <w:numPr>
        <w:numId w:val="9"/>
      </w:numPr>
    </w:pPr>
  </w:style>
  <w:style w:type="numbering" w:customStyle="1" w:styleId="WW8Num10">
    <w:name w:val="WW8Num10"/>
    <w:basedOn w:val="Sinlista"/>
    <w:pPr>
      <w:numPr>
        <w:numId w:val="10"/>
      </w:numPr>
    </w:pPr>
  </w:style>
  <w:style w:type="numbering" w:customStyle="1" w:styleId="WW8Num11">
    <w:name w:val="WW8Num11"/>
    <w:basedOn w:val="Sinlista"/>
    <w:pPr>
      <w:numPr>
        <w:numId w:val="11"/>
      </w:numPr>
    </w:pPr>
  </w:style>
  <w:style w:type="numbering" w:customStyle="1" w:styleId="WW8Num12">
    <w:name w:val="WW8Num12"/>
    <w:basedOn w:val="Sinlista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POSFACE</dc:creator>
  <cp:lastModifiedBy>ROBERTO CARLOS DUARTE RIVERA</cp:lastModifiedBy>
  <cp:revision>2</cp:revision>
  <cp:lastPrinted>2025-07-29T20:45:00Z</cp:lastPrinted>
  <dcterms:created xsi:type="dcterms:W3CDTF">2026-09-23T00:26:00Z</dcterms:created>
  <dcterms:modified xsi:type="dcterms:W3CDTF">2026-09-23T00:26:00Z</dcterms:modified>
</cp:coreProperties>
</file>